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862" w:rsidRDefault="006A3960">
      <w:bookmarkStart w:id="0" w:name="_GoBack"/>
      <w:bookmarkEnd w:id="0"/>
      <w:r>
        <w:rPr>
          <w:noProof/>
        </w:rPr>
        <mc:AlternateContent>
          <mc:Choice Requires="wps">
            <w:drawing>
              <wp:anchor distT="0" distB="0" distL="114300" distR="114300" simplePos="0" relativeHeight="251647488" behindDoc="0" locked="0" layoutInCell="1" allowOverlap="1">
                <wp:simplePos x="0" y="0"/>
                <wp:positionH relativeFrom="column">
                  <wp:posOffset>2453640</wp:posOffset>
                </wp:positionH>
                <wp:positionV relativeFrom="paragraph">
                  <wp:posOffset>576580</wp:posOffset>
                </wp:positionV>
                <wp:extent cx="2971800" cy="3086100"/>
                <wp:effectExtent l="0" t="0" r="3810" b="444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62" w:rsidRDefault="00247862" w:rsidP="00247862">
                            <w:pPr>
                              <w:pStyle w:val="BodyText01"/>
                            </w:pPr>
                            <w:r>
                              <w:t>Continue brochure text here. Continue brochure text here. Continue brochure text here. Continue brochure text here. Continue brochure text here. Continue brochure text here. Continue brochure text here.</w:t>
                            </w:r>
                          </w:p>
                          <w:p w:rsidR="00247862" w:rsidRDefault="00247862" w:rsidP="00247862">
                            <w:pPr>
                              <w:pStyle w:val="BodyText01"/>
                            </w:pPr>
                          </w:p>
                          <w:p w:rsidR="00247862" w:rsidRDefault="00247862" w:rsidP="00247862">
                            <w:pPr>
                              <w:pStyle w:val="BodyText01"/>
                            </w:pPr>
                            <w:r>
                              <w:t>Continue brochure text here. Continue brochure text here. Continue brochure text here. Continue brochure text here. Continue brochure text here. Continue brochure text here. Continue brochure text here. Continue brochure text here.</w:t>
                            </w:r>
                          </w:p>
                          <w:p w:rsidR="00247862" w:rsidRDefault="00247862" w:rsidP="00247862">
                            <w:pPr>
                              <w:pStyle w:val="BodyText01"/>
                            </w:pPr>
                          </w:p>
                          <w:p w:rsidR="00247862" w:rsidRDefault="00247862" w:rsidP="00247862">
                            <w:pPr>
                              <w:pStyle w:val="BodyText01"/>
                            </w:pPr>
                            <w:r>
                              <w:t>Continue brochure text here. Continue brochure text here. Continue brochure text here. Continue brochure text here. Continue brochure text here. Continue brochure text here. Continue brochure text here. Continue brochure text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93.2pt;margin-top:45.4pt;width:234pt;height:24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QtQIAALs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" filled="f" stroked="f">
                <v:textbox>
                  <w:txbxContent>
                    <w:p w:rsidR="00247862" w:rsidRDefault="00247862" w:rsidP="00247862">
                      <w:pPr>
                        <w:pStyle w:val="BodyText01"/>
                      </w:pPr>
                      <w:r>
                        <w:t>Continue brochure text here. Continue brochure text here. Continue brochure text here. Continue brochure text here. Continue brochure text here. Continue brochure text here. Continue brochure text here.</w:t>
                      </w:r>
                    </w:p>
                    <w:p w:rsidR="00247862" w:rsidRDefault="00247862" w:rsidP="00247862">
                      <w:pPr>
                        <w:pStyle w:val="BodyText01"/>
                      </w:pPr>
                    </w:p>
                    <w:p w:rsidR="00247862" w:rsidRDefault="00247862" w:rsidP="00247862">
                      <w:pPr>
                        <w:pStyle w:val="BodyText01"/>
                      </w:pPr>
                      <w:r>
                        <w:t>Continue brochure text here. Continue brochure text here. Continue brochure text here. Continue brochure text here. Continue brochure text here. Continue brochure text here. Continue brochure text here. Continue brochure text here.</w:t>
                      </w:r>
                    </w:p>
                    <w:p w:rsidR="00247862" w:rsidRDefault="00247862" w:rsidP="00247862">
                      <w:pPr>
                        <w:pStyle w:val="BodyText01"/>
                      </w:pPr>
                    </w:p>
                    <w:p w:rsidR="00247862" w:rsidRDefault="00247862" w:rsidP="00247862">
                      <w:pPr>
                        <w:pStyle w:val="BodyText01"/>
                      </w:pPr>
                      <w:r>
                        <w:t>Continue brochure text here. Continue brochure text here. Continue brochure text here. Continue brochure text here. Continue brochure text here. Continue brochure text here. Continue brochure text here. Continue brochure text here.</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5654040</wp:posOffset>
                </wp:positionH>
                <wp:positionV relativeFrom="paragraph">
                  <wp:posOffset>1605280</wp:posOffset>
                </wp:positionV>
                <wp:extent cx="2971800" cy="800100"/>
                <wp:effectExtent l="0" t="0" r="3810" b="4445"/>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62" w:rsidRDefault="00247862" w:rsidP="00247862">
                            <w:pPr>
                              <w:pStyle w:val="SUBHEAD01"/>
                            </w:pPr>
                            <w:r>
                              <w:t>SUBHEAD</w:t>
                            </w:r>
                            <w:r>
                              <w:br/>
                            </w:r>
                          </w:p>
                          <w:p w:rsidR="00247862" w:rsidRDefault="00247862">
                            <w:pPr>
                              <w:spacing w:before="480"/>
                              <w:jc w:val="center"/>
                              <w:rPr>
                                <w:b/>
                                <w:color w:val="411D0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445.2pt;margin-top:126.4pt;width:234pt;height:6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" filled="f" stroked="f">
                <v:textbox>
                  <w:txbxContent>
                    <w:p w:rsidR="00247862" w:rsidRDefault="00247862" w:rsidP="00247862">
                      <w:pPr>
                        <w:pStyle w:val="SUBHEAD01"/>
                      </w:pPr>
                      <w:r>
                        <w:t>SUBHEAD</w:t>
                      </w:r>
                      <w:r>
                        <w:br/>
                      </w:r>
                    </w:p>
                    <w:p w:rsidR="00247862" w:rsidRDefault="00247862">
                      <w:pPr>
                        <w:spacing w:before="480"/>
                        <w:jc w:val="center"/>
                        <w:rPr>
                          <w:b/>
                          <w:color w:val="411D0E"/>
                        </w:rPr>
                      </w:pP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-289560</wp:posOffset>
                </wp:positionH>
                <wp:positionV relativeFrom="paragraph">
                  <wp:posOffset>3319780</wp:posOffset>
                </wp:positionV>
                <wp:extent cx="1798320" cy="2376170"/>
                <wp:effectExtent l="0" t="0" r="0" b="0"/>
                <wp:wrapNone/>
                <wp:docPr id="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237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62" w:rsidRDefault="006A3960">
                            <w:r>
                              <w:rPr>
                                <w:noProof/>
                              </w:rPr>
                              <w:drawing>
                                <wp:inline distT="0" distB="0" distL="0" distR="0">
                                  <wp:extent cx="1612900" cy="2346325"/>
                                  <wp:effectExtent l="0" t="0" r="6350" b="0"/>
                                  <wp:docPr id="1" name="Picture 1" descr="G502604104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02604104200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2900" cy="2346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margin-left:-22.8pt;margin-top:261.4pt;width:141.6pt;height:187.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5Muw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" filled="f" stroked="f">
                <v:textbox>
                  <w:txbxContent>
                    <w:p w:rsidR="00247862" w:rsidRDefault="006A3960">
                      <w:r>
                        <w:rPr>
                          <w:noProof/>
                        </w:rPr>
                        <w:drawing>
                          <wp:inline distT="0" distB="0" distL="0" distR="0">
                            <wp:extent cx="1612900" cy="2346325"/>
                            <wp:effectExtent l="0" t="0" r="6350" b="0"/>
                            <wp:docPr id="1" name="Picture 1" descr="G502604104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02604104200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2900" cy="23463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-518160</wp:posOffset>
                </wp:positionH>
                <wp:positionV relativeFrom="paragraph">
                  <wp:posOffset>805180</wp:posOffset>
                </wp:positionV>
                <wp:extent cx="2286000" cy="2628900"/>
                <wp:effectExtent l="0" t="0" r="3810" b="4445"/>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62" w:rsidRDefault="00247862" w:rsidP="00247862">
                            <w:pPr>
                              <w:pStyle w:val="BodyText01"/>
                            </w:pPr>
                            <w:r>
                              <w:t xml:space="preserve">When you’re writing a brochure, write it so that someone who has never heard of your company can understand what you’re offering as quickly as possible. </w:t>
                            </w:r>
                          </w:p>
                          <w:p w:rsidR="00247862" w:rsidRDefault="00247862" w:rsidP="00247862">
                            <w:pPr>
                              <w:pStyle w:val="BodyText01"/>
                            </w:pPr>
                          </w:p>
                          <w:p w:rsidR="00247862" w:rsidRDefault="00247862" w:rsidP="00247862">
                            <w:pPr>
                              <w:pStyle w:val="BodyText01"/>
                            </w:pPr>
                            <w:r>
                              <w:t>Stay away from using jargon, acronyms, or complicated terms. If you’re not sure what to write, make a list of “what we do” and then a list of “why our products or services are the best.” Use that information to create your brochure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40.8pt;margin-top:63.4pt;width:180pt;height:20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" filled="f" stroked="f">
                <v:textbox>
                  <w:txbxContent>
                    <w:p w:rsidR="00247862" w:rsidRDefault="00247862" w:rsidP="00247862">
                      <w:pPr>
                        <w:pStyle w:val="BodyText01"/>
                      </w:pPr>
                      <w:r>
                        <w:t xml:space="preserve">When you’re writing a brochure, write it so that someone who has never heard of your company can understand what you’re offering as quickly as possible. </w:t>
                      </w:r>
                    </w:p>
                    <w:p w:rsidR="00247862" w:rsidRDefault="00247862" w:rsidP="00247862">
                      <w:pPr>
                        <w:pStyle w:val="BodyText01"/>
                      </w:pPr>
                    </w:p>
                    <w:p w:rsidR="00247862" w:rsidRDefault="00247862" w:rsidP="00247862">
                      <w:pPr>
                        <w:pStyle w:val="BodyText01"/>
                      </w:pPr>
                      <w:r>
                        <w:t>Stay away from using jargon, acronyms, or complicated terms. If you’re not sure what to write, make a list of “what we do” and then a list of “why our products or services are the best.” Use that information to create your brochure</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2339340</wp:posOffset>
                </wp:positionH>
                <wp:positionV relativeFrom="paragraph">
                  <wp:posOffset>119380</wp:posOffset>
                </wp:positionV>
                <wp:extent cx="3086100" cy="228600"/>
                <wp:effectExtent l="0" t="0" r="3810" b="4445"/>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62" w:rsidRDefault="00247862" w:rsidP="00247862">
                            <w:pPr>
                              <w:pStyle w:val="SUBHEAD02"/>
                            </w:pPr>
                            <w:r>
                              <w:t>SUBHEAD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margin-left:184.2pt;margin-top:9.4pt;width:243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Ah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" filled="f" stroked="f">
                <v:textbox>
                  <w:txbxContent>
                    <w:p w:rsidR="00247862" w:rsidRDefault="00247862" w:rsidP="00247862">
                      <w:pPr>
                        <w:pStyle w:val="SUBHEAD02"/>
                      </w:pPr>
                      <w:r>
                        <w:t>SUBHEAD</w:t>
                      </w:r>
                    </w:p>
                  </w:txbxContent>
                </v:textbox>
              </v:shape>
            </w:pict>
          </mc:Fallback>
        </mc:AlternateContent>
      </w:r>
      <w:r>
        <w:rPr>
          <w:noProof/>
        </w:rPr>
        <w:drawing>
          <wp:anchor distT="0" distB="0" distL="114300" distR="114300" simplePos="0" relativeHeight="251668992" behindDoc="1" locked="0" layoutInCell="1" allowOverlap="1">
            <wp:simplePos x="0" y="0"/>
            <wp:positionH relativeFrom="column">
              <wp:posOffset>-1141095</wp:posOffset>
            </wp:positionH>
            <wp:positionV relativeFrom="paragraph">
              <wp:posOffset>-911860</wp:posOffset>
            </wp:positionV>
            <wp:extent cx="10058400" cy="7772400"/>
            <wp:effectExtent l="0" t="0" r="0" b="0"/>
            <wp:wrapNone/>
            <wp:docPr id="40" name="Picture 40" descr="background_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ckground_outsi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656" behindDoc="0" locked="0" layoutInCell="1" allowOverlap="1">
                <wp:simplePos x="0" y="0"/>
                <wp:positionH relativeFrom="column">
                  <wp:posOffset>6225540</wp:posOffset>
                </wp:positionH>
                <wp:positionV relativeFrom="paragraph">
                  <wp:posOffset>805180</wp:posOffset>
                </wp:positionV>
                <wp:extent cx="1943100" cy="800100"/>
                <wp:effectExtent l="0" t="0" r="3810" b="4445"/>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62" w:rsidRDefault="00247862" w:rsidP="00247862">
                            <w:pPr>
                              <w:pStyle w:val="Headline01"/>
                            </w:pPr>
                            <w:r>
                              <w:t>PLACE HEADLINE</w:t>
                            </w:r>
                            <w:r>
                              <w:br/>
                              <w:t>OR DELETE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490.2pt;margin-top:63.4pt;width:153pt;height: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EDugIAAMI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" filled="f" stroked="f">
                <v:textbox>
                  <w:txbxContent>
                    <w:p w:rsidR="00247862" w:rsidRDefault="00247862" w:rsidP="00247862">
                      <w:pPr>
                        <w:pStyle w:val="Headline01"/>
                      </w:pPr>
                      <w:r>
                        <w:t>PLACE HEADLINE</w:t>
                      </w:r>
                      <w:r>
                        <w:br/>
                        <w:t>OR DELETE BOX.</w:t>
                      </w: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5654040</wp:posOffset>
                </wp:positionH>
                <wp:positionV relativeFrom="paragraph">
                  <wp:posOffset>3091180</wp:posOffset>
                </wp:positionV>
                <wp:extent cx="2971800" cy="914400"/>
                <wp:effectExtent l="0" t="0" r="3810" b="4445"/>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62" w:rsidRDefault="00247862" w:rsidP="00247862">
                            <w:pPr>
                              <w:pStyle w:val="quotehere01"/>
                            </w:pPr>
                            <w:r>
                              <w:t xml:space="preserve">Delete box or place a tag line </w:t>
                            </w:r>
                            <w:r>
                              <w:br/>
                              <w:t xml:space="preserve">or quote here. Delete box or place </w:t>
                            </w:r>
                            <w:r>
                              <w:br/>
                              <w:t>a tag line or quote here.</w:t>
                            </w:r>
                          </w:p>
                          <w:p w:rsidR="00247862" w:rsidRDefault="00247862">
                            <w:pPr>
                              <w:jc w:val="center"/>
                              <w:rPr>
                                <w:b/>
                                <w:i/>
                                <w:color w:val="411D0E"/>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445.2pt;margin-top:243.4pt;width:234pt;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" filled="f" stroked="f">
                <v:textbox>
                  <w:txbxContent>
                    <w:p w:rsidR="00247862" w:rsidRDefault="00247862" w:rsidP="00247862">
                      <w:pPr>
                        <w:pStyle w:val="quotehere01"/>
                      </w:pPr>
                      <w:r>
                        <w:t xml:space="preserve">Delete box or place a tag line </w:t>
                      </w:r>
                      <w:r>
                        <w:br/>
                        <w:t xml:space="preserve">or quote here. Delete box or place </w:t>
                      </w:r>
                      <w:r>
                        <w:br/>
                        <w:t>a tag line or quote here.</w:t>
                      </w:r>
                    </w:p>
                    <w:p w:rsidR="00247862" w:rsidRDefault="00247862">
                      <w:pPr>
                        <w:jc w:val="center"/>
                        <w:rPr>
                          <w:b/>
                          <w:i/>
                          <w:color w:val="411D0E"/>
                          <w:sz w:val="26"/>
                        </w:rPr>
                      </w:pP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2339340</wp:posOffset>
                </wp:positionH>
                <wp:positionV relativeFrom="paragraph">
                  <wp:posOffset>5491480</wp:posOffset>
                </wp:positionV>
                <wp:extent cx="3086100" cy="457200"/>
                <wp:effectExtent l="0" t="0" r="3810" b="4445"/>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62" w:rsidRDefault="00247862" w:rsidP="00247862">
                            <w:pPr>
                              <w:pStyle w:val="Address01"/>
                            </w:pPr>
                            <w:r>
                              <w:t>5555 Street Address</w:t>
                            </w:r>
                          </w:p>
                          <w:p w:rsidR="00247862" w:rsidRDefault="00247862" w:rsidP="00247862">
                            <w:pPr>
                              <w:pStyle w:val="Address01"/>
                            </w:pPr>
                            <w:r>
                              <w:t>City, State 55555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margin-left:184.2pt;margin-top:432.4pt;width:24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" filled="f" stroked="f">
                <v:textbox>
                  <w:txbxContent>
                    <w:p w:rsidR="00247862" w:rsidRDefault="00247862" w:rsidP="00247862">
                      <w:pPr>
                        <w:pStyle w:val="Address01"/>
                      </w:pPr>
                      <w:r>
                        <w:t>5555 Street Address</w:t>
                      </w:r>
                    </w:p>
                    <w:p w:rsidR="00247862" w:rsidRDefault="00247862" w:rsidP="00247862">
                      <w:pPr>
                        <w:pStyle w:val="Address01"/>
                      </w:pPr>
                      <w:r>
                        <w:t>City, State 55555</w:t>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2339340</wp:posOffset>
                </wp:positionH>
                <wp:positionV relativeFrom="paragraph">
                  <wp:posOffset>4691380</wp:posOffset>
                </wp:positionV>
                <wp:extent cx="3086100" cy="457200"/>
                <wp:effectExtent l="0" t="0" r="3810" b="4445"/>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62" w:rsidRDefault="00247862" w:rsidP="00247862">
                            <w:pPr>
                              <w:pStyle w:val="PhFax"/>
                            </w:pPr>
                            <w:r>
                              <w:rPr>
                                <w:b/>
                              </w:rPr>
                              <w:t xml:space="preserve">Telephone </w:t>
                            </w:r>
                            <w:r>
                              <w:t>555.555.5555</w:t>
                            </w:r>
                          </w:p>
                          <w:p w:rsidR="00247862" w:rsidRDefault="00247862" w:rsidP="00247862">
                            <w:pPr>
                              <w:pStyle w:val="PhFax"/>
                            </w:pPr>
                            <w:r>
                              <w:rPr>
                                <w:b/>
                              </w:rPr>
                              <w:t>Facsimile</w:t>
                            </w:r>
                            <w:r>
                              <w:t xml:space="preserve"> 555.555.5555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margin-left:184.2pt;margin-top:369.4pt;width:243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" filled="f" stroked="f">
                <v:textbox>
                  <w:txbxContent>
                    <w:p w:rsidR="00247862" w:rsidRDefault="00247862" w:rsidP="00247862">
                      <w:pPr>
                        <w:pStyle w:val="PhFax"/>
                      </w:pPr>
                      <w:r>
                        <w:rPr>
                          <w:b/>
                        </w:rPr>
                        <w:t xml:space="preserve">Telephone </w:t>
                      </w:r>
                      <w:r>
                        <w:t>555.555.5555</w:t>
                      </w:r>
                    </w:p>
                    <w:p w:rsidR="00247862" w:rsidRDefault="00247862" w:rsidP="00247862">
                      <w:pPr>
                        <w:pStyle w:val="PhFax"/>
                      </w:pPr>
                      <w:r>
                        <w:rPr>
                          <w:b/>
                        </w:rPr>
                        <w:t>Facsimile</w:t>
                      </w:r>
                      <w:r>
                        <w:t xml:space="preserve"> 555.555.5555</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2339340</wp:posOffset>
                </wp:positionH>
                <wp:positionV relativeFrom="paragraph">
                  <wp:posOffset>3548380</wp:posOffset>
                </wp:positionV>
                <wp:extent cx="3086100" cy="571500"/>
                <wp:effectExtent l="0" t="0" r="3810" b="444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62" w:rsidRDefault="00247862" w:rsidP="00247862">
                            <w:pPr>
                              <w:pStyle w:val="PlaceLogoHere"/>
                            </w:pPr>
                            <w:r>
                              <w:t xml:space="preserve">DELETE BOX, OR PLACE </w:t>
                            </w:r>
                            <w:r>
                              <w:br/>
                              <w:t>TEXT OR LOGO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margin-left:184.2pt;margin-top:279.4pt;width:243pt;height: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uL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" filled="f" stroked="f">
                <v:textbox>
                  <w:txbxContent>
                    <w:p w:rsidR="00247862" w:rsidRDefault="00247862" w:rsidP="00247862">
                      <w:pPr>
                        <w:pStyle w:val="PlaceLogoHere"/>
                      </w:pPr>
                      <w:r>
                        <w:t xml:space="preserve">DELETE BOX, OR PLACE </w:t>
                      </w:r>
                      <w:r>
                        <w:br/>
                        <w:t>TEXT OR LOGO HERE</w:t>
                      </w:r>
                    </w:p>
                  </w:txbxContent>
                </v:textbox>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-632460</wp:posOffset>
                </wp:positionH>
                <wp:positionV relativeFrom="paragraph">
                  <wp:posOffset>462280</wp:posOffset>
                </wp:positionV>
                <wp:extent cx="2400300" cy="228600"/>
                <wp:effectExtent l="0" t="0" r="381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62" w:rsidRDefault="00247862" w:rsidP="00247862">
                            <w:pPr>
                              <w:pStyle w:val="SUBHEAD02"/>
                            </w:pPr>
                            <w:r>
                              <w:t>SUBHEAD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6" type="#_x0000_t202" style="position:absolute;margin-left:-49.8pt;margin-top:36.4pt;width:189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XLtg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" filled="f" stroked="f">
                <v:textbox>
                  <w:txbxContent>
                    <w:p w:rsidR="00247862" w:rsidRDefault="00247862" w:rsidP="00247862">
                      <w:pPr>
                        <w:pStyle w:val="SUBHEAD02"/>
                      </w:pPr>
                      <w:r>
                        <w:t>SUBHEAD</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3480435</wp:posOffset>
                </wp:positionH>
                <wp:positionV relativeFrom="paragraph">
                  <wp:posOffset>6860540</wp:posOffset>
                </wp:positionV>
                <wp:extent cx="3086100" cy="228600"/>
                <wp:effectExtent l="3810" t="254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62" w:rsidRDefault="00247862">
                            <w:pPr>
                              <w:jc w:val="center"/>
                              <w:rPr>
                                <w:b/>
                                <w:i/>
                                <w:color w:val="411D0E"/>
                              </w:rPr>
                            </w:pPr>
                            <w:r>
                              <w:rPr>
                                <w:b/>
                                <w:i/>
                                <w:color w:val="411D0E"/>
                              </w:rPr>
                              <w:t>www.webaddress.com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7" type="#_x0000_t202" style="position:absolute;margin-left:274.05pt;margin-top:540.2pt;width:243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itw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" filled="f" stroked="f">
                <v:textbox>
                  <w:txbxContent>
                    <w:p w:rsidR="00247862" w:rsidRDefault="00247862">
                      <w:pPr>
                        <w:jc w:val="center"/>
                        <w:rPr>
                          <w:b/>
                          <w:i/>
                          <w:color w:val="411D0E"/>
                        </w:rPr>
                      </w:pPr>
                      <w:r>
                        <w:rPr>
                          <w:b/>
                          <w:i/>
                          <w:color w:val="411D0E"/>
                        </w:rPr>
                        <w:t>www.webaddress.com</w:t>
                      </w:r>
                    </w:p>
                  </w:txbxContent>
                </v:textbox>
              </v:shape>
            </w:pict>
          </mc:Fallback>
        </mc:AlternateContent>
      </w:r>
      <w:r w:rsidR="00247862">
        <w:br w:type="page"/>
      </w:r>
      <w:r>
        <w:rPr>
          <w:noProof/>
        </w:rPr>
        <w:lastRenderedPageBreak/>
        <mc:AlternateContent>
          <mc:Choice Requires="wps">
            <w:drawing>
              <wp:anchor distT="0" distB="0" distL="114300" distR="114300" simplePos="0" relativeHeight="251666944" behindDoc="0" locked="0" layoutInCell="1" allowOverlap="1">
                <wp:simplePos x="0" y="0"/>
                <wp:positionH relativeFrom="column">
                  <wp:posOffset>5654040</wp:posOffset>
                </wp:positionH>
                <wp:positionV relativeFrom="paragraph">
                  <wp:posOffset>-419100</wp:posOffset>
                </wp:positionV>
                <wp:extent cx="2971800" cy="685800"/>
                <wp:effectExtent l="0" t="0" r="3810" b="0"/>
                <wp:wrapNone/>
                <wp:docPr id="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62" w:rsidRPr="00247862" w:rsidRDefault="00247862" w:rsidP="00247862">
                            <w:pPr>
                              <w:pStyle w:val="SUBHEAD01"/>
                            </w:pPr>
                            <w:r w:rsidRPr="00247862">
                              <w:t>SUBHEAD</w:t>
                            </w:r>
                            <w:r w:rsidRPr="00247862">
                              <w:br/>
                            </w:r>
                          </w:p>
                          <w:p w:rsidR="00247862" w:rsidRDefault="00247862">
                            <w:pPr>
                              <w:spacing w:before="480"/>
                              <w:jc w:val="center"/>
                              <w:rPr>
                                <w:b/>
                                <w:color w:val="411D0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8" type="#_x0000_t202" style="position:absolute;margin-left:445.2pt;margin-top:-33pt;width:234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s9uAIAAMM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" filled="f" stroked="f">
                <v:textbox>
                  <w:txbxContent>
                    <w:p w:rsidR="00247862" w:rsidRPr="00247862" w:rsidRDefault="00247862" w:rsidP="00247862">
                      <w:pPr>
                        <w:pStyle w:val="SUBHEAD01"/>
                      </w:pPr>
                      <w:r w:rsidRPr="00247862">
                        <w:t>SUBHEAD</w:t>
                      </w:r>
                      <w:r w:rsidRPr="00247862">
                        <w:br/>
                      </w:r>
                    </w:p>
                    <w:p w:rsidR="00247862" w:rsidRDefault="00247862">
                      <w:pPr>
                        <w:spacing w:before="480"/>
                        <w:jc w:val="center"/>
                        <w:rPr>
                          <w:b/>
                          <w:color w:val="411D0E"/>
                        </w:rPr>
                      </w:pP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2453640</wp:posOffset>
                </wp:positionH>
                <wp:positionV relativeFrom="paragraph">
                  <wp:posOffset>271780</wp:posOffset>
                </wp:positionV>
                <wp:extent cx="2819400" cy="228600"/>
                <wp:effectExtent l="0" t="0" r="3810" b="4445"/>
                <wp:wrapNone/>
                <wp:docPr id="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62" w:rsidRDefault="00247862" w:rsidP="00247862">
                            <w:pPr>
                              <w:pStyle w:val="SUBHEAD02"/>
                            </w:pPr>
                            <w:r>
                              <w:t>SUBHEAD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9" type="#_x0000_t202" style="position:absolute;margin-left:193.2pt;margin-top:21.4pt;width:222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bt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" filled="f" stroked="f">
                <v:textbox>
                  <w:txbxContent>
                    <w:p w:rsidR="00247862" w:rsidRDefault="00247862" w:rsidP="00247862">
                      <w:pPr>
                        <w:pStyle w:val="SUBHEAD02"/>
                      </w:pPr>
                      <w:r>
                        <w:t>SUBHEAD</w:t>
                      </w: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2910840</wp:posOffset>
                </wp:positionH>
                <wp:positionV relativeFrom="paragraph">
                  <wp:posOffset>3319780</wp:posOffset>
                </wp:positionV>
                <wp:extent cx="1943100" cy="2664460"/>
                <wp:effectExtent l="0" t="0" r="3810" b="0"/>
                <wp:wrapNone/>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66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62" w:rsidRDefault="006A3960">
                            <w:r>
                              <w:rPr>
                                <w:noProof/>
                              </w:rPr>
                              <w:drawing>
                                <wp:inline distT="0" distB="0" distL="0" distR="0">
                                  <wp:extent cx="1828800" cy="2570480"/>
                                  <wp:effectExtent l="0" t="0" r="0" b="1270"/>
                                  <wp:docPr id="2" name="Picture 2" descr="G561701709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561701709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5704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0" type="#_x0000_t202" style="position:absolute;margin-left:229.2pt;margin-top:261.4pt;width:153pt;height:209.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jkYug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" filled="f" stroked="f">
                <v:textbox>
                  <w:txbxContent>
                    <w:p w:rsidR="00247862" w:rsidRDefault="006A3960">
                      <w:r>
                        <w:rPr>
                          <w:noProof/>
                        </w:rPr>
                        <w:drawing>
                          <wp:inline distT="0" distB="0" distL="0" distR="0">
                            <wp:extent cx="1828800" cy="2570480"/>
                            <wp:effectExtent l="0" t="0" r="0" b="1270"/>
                            <wp:docPr id="2" name="Picture 2" descr="G561701709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561701709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5704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-632460</wp:posOffset>
                </wp:positionH>
                <wp:positionV relativeFrom="paragraph">
                  <wp:posOffset>-337820</wp:posOffset>
                </wp:positionV>
                <wp:extent cx="2492375" cy="1668145"/>
                <wp:effectExtent l="0" t="0" r="0" b="3175"/>
                <wp:wrapNone/>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375" cy="166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62" w:rsidRDefault="006A3960">
                            <w:r>
                              <w:rPr>
                                <w:noProof/>
                              </w:rPr>
                              <w:drawing>
                                <wp:inline distT="0" distB="0" distL="0" distR="0">
                                  <wp:extent cx="2312035" cy="1578610"/>
                                  <wp:effectExtent l="0" t="0" r="0" b="2540"/>
                                  <wp:docPr id="3" name="Picture 3" descr="G40666006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406660062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2035" cy="15786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1" type="#_x0000_t202" style="position:absolute;margin-left:-49.8pt;margin-top:-26.6pt;width:196.25pt;height:131.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LR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" filled="f" stroked="f">
                <v:textbox>
                  <w:txbxContent>
                    <w:p w:rsidR="00247862" w:rsidRDefault="006A3960">
                      <w:r>
                        <w:rPr>
                          <w:noProof/>
                        </w:rPr>
                        <w:drawing>
                          <wp:inline distT="0" distB="0" distL="0" distR="0">
                            <wp:extent cx="2312035" cy="1578610"/>
                            <wp:effectExtent l="0" t="0" r="0" b="2540"/>
                            <wp:docPr id="3" name="Picture 3" descr="G40666006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406660062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2035" cy="157861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5768340</wp:posOffset>
                </wp:positionH>
                <wp:positionV relativeFrom="paragraph">
                  <wp:posOffset>4577080</wp:posOffset>
                </wp:positionV>
                <wp:extent cx="2514600" cy="1257300"/>
                <wp:effectExtent l="0" t="0" r="3810" b="4445"/>
                <wp:wrapNone/>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62" w:rsidRDefault="00247862" w:rsidP="00247862">
                            <w:pPr>
                              <w:pStyle w:val="tagline01"/>
                            </w:pPr>
                            <w:r>
                              <w:t xml:space="preserve">Delete box or place a tag line or quote here. Delete box or place a </w:t>
                            </w:r>
                            <w:r>
                              <w:br/>
                              <w:t>tag line or quote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2" type="#_x0000_t202" style="position:absolute;margin-left:454.2pt;margin-top:360.4pt;width:198pt;height:9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Dt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" filled="f" stroked="f">
                <v:textbox>
                  <w:txbxContent>
                    <w:p w:rsidR="00247862" w:rsidRDefault="00247862" w:rsidP="00247862">
                      <w:pPr>
                        <w:pStyle w:val="tagline01"/>
                      </w:pPr>
                      <w:r>
                        <w:t xml:space="preserve">Delete box or place a tag line or quote here. Delete box or place a </w:t>
                      </w:r>
                      <w:r>
                        <w:br/>
                        <w:t>tag line or quote here.</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5654040</wp:posOffset>
                </wp:positionH>
                <wp:positionV relativeFrom="paragraph">
                  <wp:posOffset>576580</wp:posOffset>
                </wp:positionV>
                <wp:extent cx="2514600" cy="3657600"/>
                <wp:effectExtent l="0" t="0" r="3810" b="4445"/>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62" w:rsidRDefault="00247862" w:rsidP="00247862">
                            <w:pPr>
                              <w:pStyle w:val="BulletPoints01"/>
                            </w:pPr>
                            <w:r>
                              <w:t>Bullet checklist here or continue brochure text here. Continue brochure text here.</w:t>
                            </w:r>
                          </w:p>
                          <w:p w:rsidR="00247862" w:rsidRDefault="00247862" w:rsidP="00247862">
                            <w:pPr>
                              <w:pStyle w:val="BulletPoints01"/>
                              <w:numPr>
                                <w:ilvl w:val="0"/>
                                <w:numId w:val="0"/>
                              </w:numPr>
                            </w:pPr>
                          </w:p>
                          <w:p w:rsidR="00247862" w:rsidRDefault="00247862" w:rsidP="00247862">
                            <w:pPr>
                              <w:pStyle w:val="BulletPoints01"/>
                            </w:pPr>
                            <w:r>
                              <w:t>Bullet checklist here or continue brochure text here. Continue brochure text here.</w:t>
                            </w:r>
                          </w:p>
                          <w:p w:rsidR="00247862" w:rsidRDefault="00247862" w:rsidP="00247862">
                            <w:pPr>
                              <w:pStyle w:val="BulletPoints01"/>
                              <w:numPr>
                                <w:ilvl w:val="0"/>
                                <w:numId w:val="0"/>
                              </w:numPr>
                            </w:pPr>
                          </w:p>
                          <w:p w:rsidR="00247862" w:rsidRDefault="00247862" w:rsidP="00247862">
                            <w:pPr>
                              <w:pStyle w:val="BulletPoints01"/>
                            </w:pPr>
                            <w:r>
                              <w:t>Bullet checklist here or continue brochure text here. Continue brochure text here.</w:t>
                            </w:r>
                          </w:p>
                          <w:p w:rsidR="00247862" w:rsidRDefault="00247862" w:rsidP="00247862">
                            <w:pPr>
                              <w:pStyle w:val="BulletPoints01"/>
                              <w:numPr>
                                <w:ilvl w:val="0"/>
                                <w:numId w:val="0"/>
                              </w:numPr>
                            </w:pPr>
                          </w:p>
                          <w:p w:rsidR="00247862" w:rsidRDefault="00247862" w:rsidP="00247862">
                            <w:pPr>
                              <w:pStyle w:val="BulletPoints01"/>
                            </w:pPr>
                            <w:r>
                              <w:t>Bullet checklist here or continue brochure text here. Continue brochure text here.</w:t>
                            </w:r>
                          </w:p>
                          <w:p w:rsidR="00247862" w:rsidRDefault="00247862" w:rsidP="00247862">
                            <w:pPr>
                              <w:pStyle w:val="BulletPoints01"/>
                              <w:numPr>
                                <w:ilvl w:val="0"/>
                                <w:numId w:val="0"/>
                              </w:numPr>
                            </w:pPr>
                          </w:p>
                          <w:p w:rsidR="00247862" w:rsidRDefault="00247862" w:rsidP="00247862">
                            <w:pPr>
                              <w:pStyle w:val="BulletPoints01"/>
                            </w:pPr>
                            <w:r>
                              <w:t>Bullet checklist here or continue brochure text here. Continue brochure text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3" type="#_x0000_t202" style="position:absolute;margin-left:445.2pt;margin-top:45.4pt;width:198pt;height:4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3YxuAIAAMM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" filled="f" stroked="f">
                <v:textbox>
                  <w:txbxContent>
                    <w:p w:rsidR="00247862" w:rsidRDefault="00247862" w:rsidP="00247862">
                      <w:pPr>
                        <w:pStyle w:val="BulletPoints01"/>
                      </w:pPr>
                      <w:r>
                        <w:t>Bullet checklist here or continue brochure text here. Continue brochure text here.</w:t>
                      </w:r>
                    </w:p>
                    <w:p w:rsidR="00247862" w:rsidRDefault="00247862" w:rsidP="00247862">
                      <w:pPr>
                        <w:pStyle w:val="BulletPoints01"/>
                        <w:numPr>
                          <w:ilvl w:val="0"/>
                          <w:numId w:val="0"/>
                        </w:numPr>
                      </w:pPr>
                    </w:p>
                    <w:p w:rsidR="00247862" w:rsidRDefault="00247862" w:rsidP="00247862">
                      <w:pPr>
                        <w:pStyle w:val="BulletPoints01"/>
                      </w:pPr>
                      <w:r>
                        <w:t>Bullet checklist here or continue brochure text here. Continue brochure text here.</w:t>
                      </w:r>
                    </w:p>
                    <w:p w:rsidR="00247862" w:rsidRDefault="00247862" w:rsidP="00247862">
                      <w:pPr>
                        <w:pStyle w:val="BulletPoints01"/>
                        <w:numPr>
                          <w:ilvl w:val="0"/>
                          <w:numId w:val="0"/>
                        </w:numPr>
                      </w:pPr>
                    </w:p>
                    <w:p w:rsidR="00247862" w:rsidRDefault="00247862" w:rsidP="00247862">
                      <w:pPr>
                        <w:pStyle w:val="BulletPoints01"/>
                      </w:pPr>
                      <w:r>
                        <w:t>Bullet checklist here or continue brochure text here. Continue brochure text here.</w:t>
                      </w:r>
                    </w:p>
                    <w:p w:rsidR="00247862" w:rsidRDefault="00247862" w:rsidP="00247862">
                      <w:pPr>
                        <w:pStyle w:val="BulletPoints01"/>
                        <w:numPr>
                          <w:ilvl w:val="0"/>
                          <w:numId w:val="0"/>
                        </w:numPr>
                      </w:pPr>
                    </w:p>
                    <w:p w:rsidR="00247862" w:rsidRDefault="00247862" w:rsidP="00247862">
                      <w:pPr>
                        <w:pStyle w:val="BulletPoints01"/>
                      </w:pPr>
                      <w:r>
                        <w:t>Bullet checklist here or continue brochure text here. Continue brochure text here.</w:t>
                      </w:r>
                    </w:p>
                    <w:p w:rsidR="00247862" w:rsidRDefault="00247862" w:rsidP="00247862">
                      <w:pPr>
                        <w:pStyle w:val="BulletPoints01"/>
                        <w:numPr>
                          <w:ilvl w:val="0"/>
                          <w:numId w:val="0"/>
                        </w:numPr>
                      </w:pPr>
                    </w:p>
                    <w:p w:rsidR="00247862" w:rsidRDefault="00247862" w:rsidP="00247862">
                      <w:pPr>
                        <w:pStyle w:val="BulletPoints01"/>
                      </w:pPr>
                      <w:r>
                        <w:t>Bullet checklist here or continue brochure text here. Continue brochure text here.</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2225040</wp:posOffset>
                </wp:positionH>
                <wp:positionV relativeFrom="paragraph">
                  <wp:posOffset>5080</wp:posOffset>
                </wp:positionV>
                <wp:extent cx="3314700" cy="342900"/>
                <wp:effectExtent l="0" t="0" r="3810" b="4445"/>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62" w:rsidRDefault="00247862" w:rsidP="00247862">
                            <w:pPr>
                              <w:pStyle w:val="Headline02"/>
                            </w:pPr>
                            <w:r>
                              <w:t>HEADLINE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4" type="#_x0000_t202" style="position:absolute;margin-left:175.2pt;margin-top:.4pt;width:261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WyuA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" filled="f" stroked="f">
                <v:textbox>
                  <w:txbxContent>
                    <w:p w:rsidR="00247862" w:rsidRDefault="00247862" w:rsidP="00247862">
                      <w:pPr>
                        <w:pStyle w:val="Headline02"/>
                      </w:pPr>
                      <w:r>
                        <w:t>HEADLINE</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2453640</wp:posOffset>
                </wp:positionH>
                <wp:positionV relativeFrom="paragraph">
                  <wp:posOffset>690880</wp:posOffset>
                </wp:positionV>
                <wp:extent cx="2971800" cy="2400300"/>
                <wp:effectExtent l="0" t="0" r="3810" b="4445"/>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62" w:rsidRDefault="00247862" w:rsidP="00247862">
                            <w:pPr>
                              <w:pStyle w:val="BodyText02"/>
                            </w:pPr>
                            <w:r>
                              <w:t>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w:t>
                            </w:r>
                          </w:p>
                          <w:p w:rsidR="00247862" w:rsidRDefault="00247862" w:rsidP="00247862">
                            <w:pPr>
                              <w:pStyle w:val="BodyText02"/>
                            </w:pPr>
                          </w:p>
                          <w:p w:rsidR="00247862" w:rsidRDefault="00247862" w:rsidP="00247862">
                            <w:pPr>
                              <w:pStyle w:val="BodyText02"/>
                            </w:pPr>
                            <w:r>
                              <w:t>Continue brochure text here. Continue brochure text here. Continue brochure text here. Continue brochure text here. Continue brochure text here. Continue brochure text here. Continue brochure text here. Continue brochure text here.</w:t>
                            </w:r>
                          </w:p>
                          <w:p w:rsidR="00247862" w:rsidRDefault="00247862">
                            <w:pPr>
                              <w:rPr>
                                <w:color w:val="411D0E"/>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5" type="#_x0000_t202" style="position:absolute;margin-left:193.2pt;margin-top:54.4pt;width:234pt;height:18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" filled="f" stroked="f">
                <v:textbox>
                  <w:txbxContent>
                    <w:p w:rsidR="00247862" w:rsidRDefault="00247862" w:rsidP="00247862">
                      <w:pPr>
                        <w:pStyle w:val="BodyText02"/>
                      </w:pPr>
                      <w:r>
                        <w:t>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w:t>
                      </w:r>
                    </w:p>
                    <w:p w:rsidR="00247862" w:rsidRDefault="00247862" w:rsidP="00247862">
                      <w:pPr>
                        <w:pStyle w:val="BodyText02"/>
                      </w:pPr>
                    </w:p>
                    <w:p w:rsidR="00247862" w:rsidRDefault="00247862" w:rsidP="00247862">
                      <w:pPr>
                        <w:pStyle w:val="BodyText02"/>
                      </w:pPr>
                      <w:r>
                        <w:t>Continue brochure text here. Continue brochure text here. Continue brochure text here. Continue brochure text here. Continue brochure text here. Continue brochure text here. Continue brochure text here. Continue brochure text here.</w:t>
                      </w:r>
                    </w:p>
                    <w:p w:rsidR="00247862" w:rsidRDefault="00247862">
                      <w:pPr>
                        <w:rPr>
                          <w:color w:val="411D0E"/>
                          <w:sz w:val="20"/>
                        </w:rPr>
                      </w:pPr>
                    </w:p>
                  </w:txbxContent>
                </v:textbox>
              </v:shape>
            </w:pict>
          </mc:Fallback>
        </mc:AlternateContent>
      </w:r>
      <w:r>
        <w:rPr>
          <w:noProof/>
        </w:rPr>
        <w:drawing>
          <wp:anchor distT="0" distB="0" distL="114300" distR="114300" simplePos="0" relativeHeight="251670016" behindDoc="1" locked="0" layoutInCell="1" allowOverlap="1">
            <wp:simplePos x="0" y="0"/>
            <wp:positionH relativeFrom="column">
              <wp:posOffset>-1141095</wp:posOffset>
            </wp:positionH>
            <wp:positionV relativeFrom="paragraph">
              <wp:posOffset>-911860</wp:posOffset>
            </wp:positionV>
            <wp:extent cx="10058400" cy="7772400"/>
            <wp:effectExtent l="0" t="0" r="0" b="0"/>
            <wp:wrapNone/>
            <wp:docPr id="41" name="Picture 41"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simplePos x="0" y="0"/>
                <wp:positionH relativeFrom="column">
                  <wp:posOffset>-861060</wp:posOffset>
                </wp:positionH>
                <wp:positionV relativeFrom="paragraph">
                  <wp:posOffset>1719580</wp:posOffset>
                </wp:positionV>
                <wp:extent cx="3086100" cy="342900"/>
                <wp:effectExtent l="0" t="0" r="3810" b="4445"/>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62" w:rsidRDefault="00247862" w:rsidP="00247862">
                            <w:pPr>
                              <w:pStyle w:val="Headline02"/>
                            </w:pPr>
                            <w:r>
                              <w:t>HEADLINE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6" type="#_x0000_t202" style="position:absolute;margin-left:-67.8pt;margin-top:135.4pt;width:243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0z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" filled="f" stroked="f">
                <v:textbox>
                  <w:txbxContent>
                    <w:p w:rsidR="00247862" w:rsidRDefault="00247862" w:rsidP="00247862">
                      <w:pPr>
                        <w:pStyle w:val="Headline02"/>
                      </w:pPr>
                      <w:r>
                        <w:t>HEADLINE</w:t>
                      </w:r>
                    </w:p>
                  </w:txbxContent>
                </v:textbox>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-632460</wp:posOffset>
                </wp:positionH>
                <wp:positionV relativeFrom="paragraph">
                  <wp:posOffset>2062480</wp:posOffset>
                </wp:positionV>
                <wp:extent cx="2705100" cy="228600"/>
                <wp:effectExtent l="0" t="0" r="3810" b="4445"/>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62" w:rsidRDefault="00247862" w:rsidP="00247862">
                            <w:pPr>
                              <w:pStyle w:val="SUBHEAD02"/>
                            </w:pPr>
                            <w:r>
                              <w:t>SUBHEAD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7" type="#_x0000_t202" style="position:absolute;margin-left:-49.8pt;margin-top:162.4pt;width:213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vF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" filled="f" stroked="f">
                <v:textbox>
                  <w:txbxContent>
                    <w:p w:rsidR="00247862" w:rsidRDefault="00247862" w:rsidP="00247862">
                      <w:pPr>
                        <w:pStyle w:val="SUBHEAD02"/>
                      </w:pPr>
                      <w:r>
                        <w:t>SUBHEAD</w:t>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-632460</wp:posOffset>
                </wp:positionH>
                <wp:positionV relativeFrom="paragraph">
                  <wp:posOffset>2405380</wp:posOffset>
                </wp:positionV>
                <wp:extent cx="2743200" cy="3657600"/>
                <wp:effectExtent l="0" t="0" r="3810" b="4445"/>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862" w:rsidRDefault="00247862" w:rsidP="00247862">
                            <w:pPr>
                              <w:pStyle w:val="BodyText02"/>
                            </w:pPr>
                            <w:r>
                              <w:t xml:space="preserve">Continue brochure text here. Continue brochure text here. Continue brochure text here. Continue brochure text here. </w:t>
                            </w:r>
                            <w:r>
                              <w:br/>
                            </w:r>
                          </w:p>
                          <w:p w:rsidR="00247862" w:rsidRDefault="00247862" w:rsidP="00247862">
                            <w:pPr>
                              <w:pStyle w:val="BodyText02"/>
                            </w:pPr>
                            <w:r>
                              <w:t>Continue brochure text here. Continue brochure text here. Continue brochure text here. Continue brochure text here. Continue brochure text here. Continue brochure text here. Continue brochure text here. Continue brochure text here. Continue brochure text here.</w:t>
                            </w:r>
                          </w:p>
                          <w:p w:rsidR="00247862" w:rsidRDefault="00247862" w:rsidP="00247862">
                            <w:pPr>
                              <w:pStyle w:val="BodyText02"/>
                            </w:pPr>
                          </w:p>
                          <w:p w:rsidR="00247862" w:rsidRDefault="00247862" w:rsidP="00247862">
                            <w:pPr>
                              <w:pStyle w:val="BodyText02"/>
                            </w:pPr>
                            <w:r>
                              <w:t>Continue brochure text here. Continue brochure text here. Continue brochure text here. Continue brochure text here. Continue brochure text here. Continue brochure text here. Continue brochure text here. Continue brochure text here. Continue brochure text here. Continue brochure text here.</w:t>
                            </w:r>
                            <w:r>
                              <w:br/>
                            </w:r>
                          </w:p>
                          <w:p w:rsidR="00247862" w:rsidRDefault="00247862" w:rsidP="00247862">
                            <w:pPr>
                              <w:pStyle w:val="BodyText02"/>
                            </w:pPr>
                            <w:r>
                              <w:t xml:space="preserve">Continue brochure text here. Continue brochure text here. Continue brochure text here. Continue brochure text here. Continue brochure text here. Continue brochure text here. Continue brochure text here. Continue brochure text here.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8" type="#_x0000_t202" style="position:absolute;margin-left:-49.8pt;margin-top:189.4pt;width:3in;height:4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" filled="f" stroked="f">
                <v:textbox>
                  <w:txbxContent>
                    <w:p w:rsidR="00247862" w:rsidRDefault="00247862" w:rsidP="00247862">
                      <w:pPr>
                        <w:pStyle w:val="BodyText02"/>
                      </w:pPr>
                      <w:r>
                        <w:t xml:space="preserve">Continue brochure text here. Continue brochure text here. Continue brochure text here. Continue brochure text here. </w:t>
                      </w:r>
                      <w:r>
                        <w:br/>
                      </w:r>
                    </w:p>
                    <w:p w:rsidR="00247862" w:rsidRDefault="00247862" w:rsidP="00247862">
                      <w:pPr>
                        <w:pStyle w:val="BodyText02"/>
                      </w:pPr>
                      <w:r>
                        <w:t>Continue brochure text here. Continue brochure text here. Continue brochure text here. Continue brochure text here. Continue brochure text here. Continue brochure text here. Continue brochure text here. Continue brochure text here. Continue brochure text here.</w:t>
                      </w:r>
                    </w:p>
                    <w:p w:rsidR="00247862" w:rsidRDefault="00247862" w:rsidP="00247862">
                      <w:pPr>
                        <w:pStyle w:val="BodyText02"/>
                      </w:pPr>
                    </w:p>
                    <w:p w:rsidR="00247862" w:rsidRDefault="00247862" w:rsidP="00247862">
                      <w:pPr>
                        <w:pStyle w:val="BodyText02"/>
                      </w:pPr>
                      <w:r>
                        <w:t>Continue brochure text here. Continue brochure text here. Continue brochure text here. Continue brochure text here. Continue brochure text here. Continue brochure text here. Continue brochure text here. Continue brochure text here. Continue brochure text here. Continue brochure text here.</w:t>
                      </w:r>
                      <w:r>
                        <w:br/>
                      </w:r>
                    </w:p>
                    <w:p w:rsidR="00247862" w:rsidRDefault="00247862" w:rsidP="00247862">
                      <w:pPr>
                        <w:pStyle w:val="BodyText02"/>
                      </w:pPr>
                      <w:r>
                        <w:t xml:space="preserve">Continue brochure text here. Continue brochure text here. Continue brochure text here. Continue brochure text here. Continue brochure text here. Continue brochure text here. Continue brochure text here. Continue brochure text here. </w:t>
                      </w:r>
                    </w:p>
                  </w:txbxContent>
                </v:textbox>
              </v:shape>
            </w:pict>
          </mc:Fallback>
        </mc:AlternateContent>
      </w:r>
    </w:p>
    <w:sectPr w:rsidR="00247862" w:rsidSect="00247862">
      <w:pgSz w:w="15840" w:h="12240" w:orient="landscape"/>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102111"/>
    <w:multiLevelType w:val="hybridMultilevel"/>
    <w:tmpl w:val="D4848C58"/>
    <w:lvl w:ilvl="0" w:tplc="A91E5D80">
      <w:start w:val="1"/>
      <w:numFmt w:val="bullet"/>
      <w:pStyle w:val="BulletPoints0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960"/>
    <w:rsid w:val="00247862"/>
    <w:rsid w:val="006A3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qFormat/>
    <w:pPr>
      <w:keepNext/>
      <w:jc w:val="center"/>
      <w:outlineLvl w:val="0"/>
    </w:pPr>
    <w:rPr>
      <w:b/>
      <w:color w:val="411D0E"/>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color w:val="411D0E"/>
      <w:sz w:val="20"/>
    </w:rPr>
  </w:style>
  <w:style w:type="paragraph" w:styleId="BodyText2">
    <w:name w:val="Body Text 2"/>
    <w:basedOn w:val="Normal"/>
    <w:link w:val="BodyText2Char"/>
    <w:pPr>
      <w:spacing w:line="360" w:lineRule="auto"/>
      <w:jc w:val="center"/>
    </w:pPr>
    <w:rPr>
      <w:b/>
      <w:color w:val="411D0E"/>
      <w:sz w:val="28"/>
    </w:rPr>
  </w:style>
  <w:style w:type="paragraph" w:styleId="BodyText3">
    <w:name w:val="Body Text 3"/>
    <w:basedOn w:val="Normal"/>
    <w:rPr>
      <w:color w:val="411D0E"/>
      <w:sz w:val="22"/>
    </w:rPr>
  </w:style>
  <w:style w:type="paragraph" w:customStyle="1" w:styleId="Headline01">
    <w:name w:val="Headline 01"/>
    <w:basedOn w:val="BodyText2"/>
    <w:qFormat/>
    <w:rsid w:val="00247862"/>
    <w:rPr>
      <w:b w:val="0"/>
    </w:rPr>
  </w:style>
  <w:style w:type="paragraph" w:customStyle="1" w:styleId="quotehere01">
    <w:name w:val="quote here 01"/>
    <w:basedOn w:val="Normal"/>
    <w:link w:val="quotehere01Char"/>
    <w:qFormat/>
    <w:rsid w:val="00247862"/>
    <w:pPr>
      <w:jc w:val="center"/>
    </w:pPr>
    <w:rPr>
      <w:b/>
      <w:i/>
      <w:color w:val="411D0E"/>
      <w:sz w:val="26"/>
    </w:rPr>
  </w:style>
  <w:style w:type="character" w:customStyle="1" w:styleId="BodyText2Char">
    <w:name w:val="Body Text 2 Char"/>
    <w:basedOn w:val="DefaultParagraphFont"/>
    <w:link w:val="BodyText2"/>
    <w:rsid w:val="00247862"/>
    <w:rPr>
      <w:b/>
      <w:color w:val="411D0E"/>
      <w:sz w:val="28"/>
    </w:rPr>
  </w:style>
  <w:style w:type="character" w:customStyle="1" w:styleId="Headline01Char">
    <w:name w:val="Headline 01 Char"/>
    <w:basedOn w:val="BodyText2Char"/>
    <w:link w:val="Headline01"/>
    <w:rsid w:val="00247862"/>
    <w:rPr>
      <w:b/>
      <w:color w:val="411D0E"/>
      <w:sz w:val="28"/>
    </w:rPr>
  </w:style>
  <w:style w:type="paragraph" w:customStyle="1" w:styleId="SUBHEAD01">
    <w:name w:val="SUBHEAD 01"/>
    <w:basedOn w:val="Normal"/>
    <w:link w:val="SUBHEAD01Char"/>
    <w:qFormat/>
    <w:rsid w:val="00247862"/>
    <w:pPr>
      <w:spacing w:before="480"/>
      <w:jc w:val="center"/>
    </w:pPr>
    <w:rPr>
      <w:b/>
      <w:color w:val="411D0E"/>
    </w:rPr>
  </w:style>
  <w:style w:type="character" w:customStyle="1" w:styleId="quotehere01Char">
    <w:name w:val="quote here 01 Char"/>
    <w:basedOn w:val="DefaultParagraphFont"/>
    <w:link w:val="quotehere01"/>
    <w:rsid w:val="00247862"/>
    <w:rPr>
      <w:b/>
      <w:i/>
      <w:color w:val="411D0E"/>
      <w:sz w:val="26"/>
    </w:rPr>
  </w:style>
  <w:style w:type="paragraph" w:customStyle="1" w:styleId="SUBHEAD02">
    <w:name w:val="SUBHEAD 02"/>
    <w:basedOn w:val="Heading1"/>
    <w:qFormat/>
    <w:rsid w:val="00247862"/>
  </w:style>
  <w:style w:type="character" w:customStyle="1" w:styleId="SUBHEAD01Char">
    <w:name w:val="SUBHEAD 01 Char"/>
    <w:basedOn w:val="DefaultParagraphFont"/>
    <w:link w:val="SUBHEAD01"/>
    <w:rsid w:val="00247862"/>
    <w:rPr>
      <w:b/>
      <w:color w:val="411D0E"/>
      <w:sz w:val="24"/>
    </w:rPr>
  </w:style>
  <w:style w:type="paragraph" w:customStyle="1" w:styleId="BodyText01">
    <w:name w:val="Body Text 01"/>
    <w:basedOn w:val="Normal"/>
    <w:link w:val="BodyText01Char"/>
    <w:qFormat/>
    <w:rsid w:val="00247862"/>
    <w:pPr>
      <w:jc w:val="both"/>
    </w:pPr>
    <w:rPr>
      <w:color w:val="411D0E"/>
      <w:sz w:val="20"/>
    </w:rPr>
  </w:style>
  <w:style w:type="character" w:customStyle="1" w:styleId="Heading1Char">
    <w:name w:val="Heading 1 Char"/>
    <w:basedOn w:val="DefaultParagraphFont"/>
    <w:link w:val="Heading1"/>
    <w:rsid w:val="00247862"/>
    <w:rPr>
      <w:b/>
      <w:color w:val="411D0E"/>
      <w:sz w:val="24"/>
    </w:rPr>
  </w:style>
  <w:style w:type="character" w:customStyle="1" w:styleId="SUBHEAD02Char">
    <w:name w:val="SUBHEAD 02 Char"/>
    <w:basedOn w:val="Heading1Char"/>
    <w:link w:val="SUBHEAD02"/>
    <w:rsid w:val="00247862"/>
    <w:rPr>
      <w:b/>
      <w:color w:val="411D0E"/>
      <w:sz w:val="24"/>
    </w:rPr>
  </w:style>
  <w:style w:type="paragraph" w:customStyle="1" w:styleId="PlaceLogoHere">
    <w:name w:val="Place Logo Here"/>
    <w:basedOn w:val="Normal"/>
    <w:link w:val="PlaceLogoHereChar"/>
    <w:qFormat/>
    <w:rsid w:val="00247862"/>
    <w:pPr>
      <w:jc w:val="center"/>
    </w:pPr>
    <w:rPr>
      <w:b/>
      <w:color w:val="411D0E"/>
    </w:rPr>
  </w:style>
  <w:style w:type="character" w:customStyle="1" w:styleId="BodyText01Char">
    <w:name w:val="Body Text 01 Char"/>
    <w:basedOn w:val="DefaultParagraphFont"/>
    <w:link w:val="BodyText01"/>
    <w:rsid w:val="00247862"/>
    <w:rPr>
      <w:color w:val="411D0E"/>
    </w:rPr>
  </w:style>
  <w:style w:type="paragraph" w:customStyle="1" w:styleId="PhFax">
    <w:name w:val="Ph/Fax"/>
    <w:basedOn w:val="Normal"/>
    <w:link w:val="PhFaxChar"/>
    <w:qFormat/>
    <w:rsid w:val="00247862"/>
    <w:pPr>
      <w:jc w:val="center"/>
    </w:pPr>
    <w:rPr>
      <w:i/>
      <w:color w:val="411D0E"/>
      <w:sz w:val="22"/>
    </w:rPr>
  </w:style>
  <w:style w:type="character" w:customStyle="1" w:styleId="PlaceLogoHereChar">
    <w:name w:val="Place Logo Here Char"/>
    <w:basedOn w:val="DefaultParagraphFont"/>
    <w:link w:val="PlaceLogoHere"/>
    <w:rsid w:val="00247862"/>
    <w:rPr>
      <w:b/>
      <w:color w:val="411D0E"/>
      <w:sz w:val="24"/>
    </w:rPr>
  </w:style>
  <w:style w:type="paragraph" w:customStyle="1" w:styleId="Address01">
    <w:name w:val="Address 01"/>
    <w:basedOn w:val="Normal"/>
    <w:link w:val="Address01Char"/>
    <w:qFormat/>
    <w:rsid w:val="00247862"/>
    <w:pPr>
      <w:jc w:val="center"/>
    </w:pPr>
    <w:rPr>
      <w:color w:val="411D0E"/>
      <w:sz w:val="22"/>
    </w:rPr>
  </w:style>
  <w:style w:type="character" w:customStyle="1" w:styleId="PhFaxChar">
    <w:name w:val="Ph/Fax Char"/>
    <w:basedOn w:val="DefaultParagraphFont"/>
    <w:link w:val="PhFax"/>
    <w:rsid w:val="00247862"/>
    <w:rPr>
      <w:i/>
      <w:color w:val="411D0E"/>
      <w:sz w:val="22"/>
    </w:rPr>
  </w:style>
  <w:style w:type="paragraph" w:customStyle="1" w:styleId="Headline02">
    <w:name w:val="Headline 02"/>
    <w:basedOn w:val="Normal"/>
    <w:link w:val="Headline02Char"/>
    <w:qFormat/>
    <w:rsid w:val="00247862"/>
    <w:pPr>
      <w:jc w:val="center"/>
    </w:pPr>
    <w:rPr>
      <w:b/>
      <w:color w:val="411D0E"/>
      <w:sz w:val="32"/>
    </w:rPr>
  </w:style>
  <w:style w:type="character" w:customStyle="1" w:styleId="Address01Char">
    <w:name w:val="Address 01 Char"/>
    <w:basedOn w:val="DefaultParagraphFont"/>
    <w:link w:val="Address01"/>
    <w:rsid w:val="00247862"/>
    <w:rPr>
      <w:color w:val="411D0E"/>
      <w:sz w:val="22"/>
    </w:rPr>
  </w:style>
  <w:style w:type="paragraph" w:customStyle="1" w:styleId="BodyText02">
    <w:name w:val="Body Text 02"/>
    <w:basedOn w:val="Normal"/>
    <w:link w:val="BodyText02Char"/>
    <w:qFormat/>
    <w:rsid w:val="00247862"/>
    <w:rPr>
      <w:color w:val="411D0E"/>
      <w:sz w:val="20"/>
    </w:rPr>
  </w:style>
  <w:style w:type="character" w:customStyle="1" w:styleId="Headline02Char">
    <w:name w:val="Headline 02 Char"/>
    <w:basedOn w:val="DefaultParagraphFont"/>
    <w:link w:val="Headline02"/>
    <w:rsid w:val="00247862"/>
    <w:rPr>
      <w:b/>
      <w:color w:val="411D0E"/>
      <w:sz w:val="32"/>
    </w:rPr>
  </w:style>
  <w:style w:type="paragraph" w:customStyle="1" w:styleId="BulletPoints01">
    <w:name w:val="Bullet Points 01"/>
    <w:basedOn w:val="Normal"/>
    <w:link w:val="BulletPoints01Char"/>
    <w:qFormat/>
    <w:rsid w:val="00247862"/>
    <w:pPr>
      <w:numPr>
        <w:numId w:val="1"/>
      </w:numPr>
    </w:pPr>
    <w:rPr>
      <w:color w:val="411D0E"/>
    </w:rPr>
  </w:style>
  <w:style w:type="character" w:customStyle="1" w:styleId="BodyText02Char">
    <w:name w:val="Body Text 02 Char"/>
    <w:basedOn w:val="DefaultParagraphFont"/>
    <w:link w:val="BodyText02"/>
    <w:rsid w:val="00247862"/>
    <w:rPr>
      <w:color w:val="411D0E"/>
    </w:rPr>
  </w:style>
  <w:style w:type="paragraph" w:customStyle="1" w:styleId="tagline01">
    <w:name w:val="tag line 01"/>
    <w:basedOn w:val="Normal"/>
    <w:link w:val="tagline01Char"/>
    <w:qFormat/>
    <w:rsid w:val="00247862"/>
    <w:pPr>
      <w:spacing w:line="360" w:lineRule="auto"/>
      <w:jc w:val="right"/>
    </w:pPr>
    <w:rPr>
      <w:b/>
      <w:i/>
      <w:color w:val="87B1A1"/>
    </w:rPr>
  </w:style>
  <w:style w:type="character" w:customStyle="1" w:styleId="BulletPoints01Char">
    <w:name w:val="Bullet Points 01 Char"/>
    <w:basedOn w:val="DefaultParagraphFont"/>
    <w:link w:val="BulletPoints01"/>
    <w:rsid w:val="00247862"/>
    <w:rPr>
      <w:color w:val="411D0E"/>
      <w:sz w:val="24"/>
    </w:rPr>
  </w:style>
  <w:style w:type="character" w:customStyle="1" w:styleId="tagline01Char">
    <w:name w:val="tag line 01 Char"/>
    <w:basedOn w:val="DefaultParagraphFont"/>
    <w:link w:val="tagline01"/>
    <w:rsid w:val="00247862"/>
    <w:rPr>
      <w:b/>
      <w:i/>
      <w:color w:val="87B1A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qFormat/>
    <w:pPr>
      <w:keepNext/>
      <w:jc w:val="center"/>
      <w:outlineLvl w:val="0"/>
    </w:pPr>
    <w:rPr>
      <w:b/>
      <w:color w:val="411D0E"/>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color w:val="411D0E"/>
      <w:sz w:val="20"/>
    </w:rPr>
  </w:style>
  <w:style w:type="paragraph" w:styleId="BodyText2">
    <w:name w:val="Body Text 2"/>
    <w:basedOn w:val="Normal"/>
    <w:link w:val="BodyText2Char"/>
    <w:pPr>
      <w:spacing w:line="360" w:lineRule="auto"/>
      <w:jc w:val="center"/>
    </w:pPr>
    <w:rPr>
      <w:b/>
      <w:color w:val="411D0E"/>
      <w:sz w:val="28"/>
    </w:rPr>
  </w:style>
  <w:style w:type="paragraph" w:styleId="BodyText3">
    <w:name w:val="Body Text 3"/>
    <w:basedOn w:val="Normal"/>
    <w:rPr>
      <w:color w:val="411D0E"/>
      <w:sz w:val="22"/>
    </w:rPr>
  </w:style>
  <w:style w:type="paragraph" w:customStyle="1" w:styleId="Headline01">
    <w:name w:val="Headline 01"/>
    <w:basedOn w:val="BodyText2"/>
    <w:qFormat/>
    <w:rsid w:val="00247862"/>
    <w:rPr>
      <w:b w:val="0"/>
    </w:rPr>
  </w:style>
  <w:style w:type="paragraph" w:customStyle="1" w:styleId="quotehere01">
    <w:name w:val="quote here 01"/>
    <w:basedOn w:val="Normal"/>
    <w:link w:val="quotehere01Char"/>
    <w:qFormat/>
    <w:rsid w:val="00247862"/>
    <w:pPr>
      <w:jc w:val="center"/>
    </w:pPr>
    <w:rPr>
      <w:b/>
      <w:i/>
      <w:color w:val="411D0E"/>
      <w:sz w:val="26"/>
    </w:rPr>
  </w:style>
  <w:style w:type="character" w:customStyle="1" w:styleId="BodyText2Char">
    <w:name w:val="Body Text 2 Char"/>
    <w:basedOn w:val="DefaultParagraphFont"/>
    <w:link w:val="BodyText2"/>
    <w:rsid w:val="00247862"/>
    <w:rPr>
      <w:b/>
      <w:color w:val="411D0E"/>
      <w:sz w:val="28"/>
    </w:rPr>
  </w:style>
  <w:style w:type="character" w:customStyle="1" w:styleId="Headline01Char">
    <w:name w:val="Headline 01 Char"/>
    <w:basedOn w:val="BodyText2Char"/>
    <w:link w:val="Headline01"/>
    <w:rsid w:val="00247862"/>
    <w:rPr>
      <w:b/>
      <w:color w:val="411D0E"/>
      <w:sz w:val="28"/>
    </w:rPr>
  </w:style>
  <w:style w:type="paragraph" w:customStyle="1" w:styleId="SUBHEAD01">
    <w:name w:val="SUBHEAD 01"/>
    <w:basedOn w:val="Normal"/>
    <w:link w:val="SUBHEAD01Char"/>
    <w:qFormat/>
    <w:rsid w:val="00247862"/>
    <w:pPr>
      <w:spacing w:before="480"/>
      <w:jc w:val="center"/>
    </w:pPr>
    <w:rPr>
      <w:b/>
      <w:color w:val="411D0E"/>
    </w:rPr>
  </w:style>
  <w:style w:type="character" w:customStyle="1" w:styleId="quotehere01Char">
    <w:name w:val="quote here 01 Char"/>
    <w:basedOn w:val="DefaultParagraphFont"/>
    <w:link w:val="quotehere01"/>
    <w:rsid w:val="00247862"/>
    <w:rPr>
      <w:b/>
      <w:i/>
      <w:color w:val="411D0E"/>
      <w:sz w:val="26"/>
    </w:rPr>
  </w:style>
  <w:style w:type="paragraph" w:customStyle="1" w:styleId="SUBHEAD02">
    <w:name w:val="SUBHEAD 02"/>
    <w:basedOn w:val="Heading1"/>
    <w:qFormat/>
    <w:rsid w:val="00247862"/>
  </w:style>
  <w:style w:type="character" w:customStyle="1" w:styleId="SUBHEAD01Char">
    <w:name w:val="SUBHEAD 01 Char"/>
    <w:basedOn w:val="DefaultParagraphFont"/>
    <w:link w:val="SUBHEAD01"/>
    <w:rsid w:val="00247862"/>
    <w:rPr>
      <w:b/>
      <w:color w:val="411D0E"/>
      <w:sz w:val="24"/>
    </w:rPr>
  </w:style>
  <w:style w:type="paragraph" w:customStyle="1" w:styleId="BodyText01">
    <w:name w:val="Body Text 01"/>
    <w:basedOn w:val="Normal"/>
    <w:link w:val="BodyText01Char"/>
    <w:qFormat/>
    <w:rsid w:val="00247862"/>
    <w:pPr>
      <w:jc w:val="both"/>
    </w:pPr>
    <w:rPr>
      <w:color w:val="411D0E"/>
      <w:sz w:val="20"/>
    </w:rPr>
  </w:style>
  <w:style w:type="character" w:customStyle="1" w:styleId="Heading1Char">
    <w:name w:val="Heading 1 Char"/>
    <w:basedOn w:val="DefaultParagraphFont"/>
    <w:link w:val="Heading1"/>
    <w:rsid w:val="00247862"/>
    <w:rPr>
      <w:b/>
      <w:color w:val="411D0E"/>
      <w:sz w:val="24"/>
    </w:rPr>
  </w:style>
  <w:style w:type="character" w:customStyle="1" w:styleId="SUBHEAD02Char">
    <w:name w:val="SUBHEAD 02 Char"/>
    <w:basedOn w:val="Heading1Char"/>
    <w:link w:val="SUBHEAD02"/>
    <w:rsid w:val="00247862"/>
    <w:rPr>
      <w:b/>
      <w:color w:val="411D0E"/>
      <w:sz w:val="24"/>
    </w:rPr>
  </w:style>
  <w:style w:type="paragraph" w:customStyle="1" w:styleId="PlaceLogoHere">
    <w:name w:val="Place Logo Here"/>
    <w:basedOn w:val="Normal"/>
    <w:link w:val="PlaceLogoHereChar"/>
    <w:qFormat/>
    <w:rsid w:val="00247862"/>
    <w:pPr>
      <w:jc w:val="center"/>
    </w:pPr>
    <w:rPr>
      <w:b/>
      <w:color w:val="411D0E"/>
    </w:rPr>
  </w:style>
  <w:style w:type="character" w:customStyle="1" w:styleId="BodyText01Char">
    <w:name w:val="Body Text 01 Char"/>
    <w:basedOn w:val="DefaultParagraphFont"/>
    <w:link w:val="BodyText01"/>
    <w:rsid w:val="00247862"/>
    <w:rPr>
      <w:color w:val="411D0E"/>
    </w:rPr>
  </w:style>
  <w:style w:type="paragraph" w:customStyle="1" w:styleId="PhFax">
    <w:name w:val="Ph/Fax"/>
    <w:basedOn w:val="Normal"/>
    <w:link w:val="PhFaxChar"/>
    <w:qFormat/>
    <w:rsid w:val="00247862"/>
    <w:pPr>
      <w:jc w:val="center"/>
    </w:pPr>
    <w:rPr>
      <w:i/>
      <w:color w:val="411D0E"/>
      <w:sz w:val="22"/>
    </w:rPr>
  </w:style>
  <w:style w:type="character" w:customStyle="1" w:styleId="PlaceLogoHereChar">
    <w:name w:val="Place Logo Here Char"/>
    <w:basedOn w:val="DefaultParagraphFont"/>
    <w:link w:val="PlaceLogoHere"/>
    <w:rsid w:val="00247862"/>
    <w:rPr>
      <w:b/>
      <w:color w:val="411D0E"/>
      <w:sz w:val="24"/>
    </w:rPr>
  </w:style>
  <w:style w:type="paragraph" w:customStyle="1" w:styleId="Address01">
    <w:name w:val="Address 01"/>
    <w:basedOn w:val="Normal"/>
    <w:link w:val="Address01Char"/>
    <w:qFormat/>
    <w:rsid w:val="00247862"/>
    <w:pPr>
      <w:jc w:val="center"/>
    </w:pPr>
    <w:rPr>
      <w:color w:val="411D0E"/>
      <w:sz w:val="22"/>
    </w:rPr>
  </w:style>
  <w:style w:type="character" w:customStyle="1" w:styleId="PhFaxChar">
    <w:name w:val="Ph/Fax Char"/>
    <w:basedOn w:val="DefaultParagraphFont"/>
    <w:link w:val="PhFax"/>
    <w:rsid w:val="00247862"/>
    <w:rPr>
      <w:i/>
      <w:color w:val="411D0E"/>
      <w:sz w:val="22"/>
    </w:rPr>
  </w:style>
  <w:style w:type="paragraph" w:customStyle="1" w:styleId="Headline02">
    <w:name w:val="Headline 02"/>
    <w:basedOn w:val="Normal"/>
    <w:link w:val="Headline02Char"/>
    <w:qFormat/>
    <w:rsid w:val="00247862"/>
    <w:pPr>
      <w:jc w:val="center"/>
    </w:pPr>
    <w:rPr>
      <w:b/>
      <w:color w:val="411D0E"/>
      <w:sz w:val="32"/>
    </w:rPr>
  </w:style>
  <w:style w:type="character" w:customStyle="1" w:styleId="Address01Char">
    <w:name w:val="Address 01 Char"/>
    <w:basedOn w:val="DefaultParagraphFont"/>
    <w:link w:val="Address01"/>
    <w:rsid w:val="00247862"/>
    <w:rPr>
      <w:color w:val="411D0E"/>
      <w:sz w:val="22"/>
    </w:rPr>
  </w:style>
  <w:style w:type="paragraph" w:customStyle="1" w:styleId="BodyText02">
    <w:name w:val="Body Text 02"/>
    <w:basedOn w:val="Normal"/>
    <w:link w:val="BodyText02Char"/>
    <w:qFormat/>
    <w:rsid w:val="00247862"/>
    <w:rPr>
      <w:color w:val="411D0E"/>
      <w:sz w:val="20"/>
    </w:rPr>
  </w:style>
  <w:style w:type="character" w:customStyle="1" w:styleId="Headline02Char">
    <w:name w:val="Headline 02 Char"/>
    <w:basedOn w:val="DefaultParagraphFont"/>
    <w:link w:val="Headline02"/>
    <w:rsid w:val="00247862"/>
    <w:rPr>
      <w:b/>
      <w:color w:val="411D0E"/>
      <w:sz w:val="32"/>
    </w:rPr>
  </w:style>
  <w:style w:type="paragraph" w:customStyle="1" w:styleId="BulletPoints01">
    <w:name w:val="Bullet Points 01"/>
    <w:basedOn w:val="Normal"/>
    <w:link w:val="BulletPoints01Char"/>
    <w:qFormat/>
    <w:rsid w:val="00247862"/>
    <w:pPr>
      <w:numPr>
        <w:numId w:val="1"/>
      </w:numPr>
    </w:pPr>
    <w:rPr>
      <w:color w:val="411D0E"/>
    </w:rPr>
  </w:style>
  <w:style w:type="character" w:customStyle="1" w:styleId="BodyText02Char">
    <w:name w:val="Body Text 02 Char"/>
    <w:basedOn w:val="DefaultParagraphFont"/>
    <w:link w:val="BodyText02"/>
    <w:rsid w:val="00247862"/>
    <w:rPr>
      <w:color w:val="411D0E"/>
    </w:rPr>
  </w:style>
  <w:style w:type="paragraph" w:customStyle="1" w:styleId="tagline01">
    <w:name w:val="tag line 01"/>
    <w:basedOn w:val="Normal"/>
    <w:link w:val="tagline01Char"/>
    <w:qFormat/>
    <w:rsid w:val="00247862"/>
    <w:pPr>
      <w:spacing w:line="360" w:lineRule="auto"/>
      <w:jc w:val="right"/>
    </w:pPr>
    <w:rPr>
      <w:b/>
      <w:i/>
      <w:color w:val="87B1A1"/>
    </w:rPr>
  </w:style>
  <w:style w:type="character" w:customStyle="1" w:styleId="BulletPoints01Char">
    <w:name w:val="Bullet Points 01 Char"/>
    <w:basedOn w:val="DefaultParagraphFont"/>
    <w:link w:val="BulletPoints01"/>
    <w:rsid w:val="00247862"/>
    <w:rPr>
      <w:color w:val="411D0E"/>
      <w:sz w:val="24"/>
    </w:rPr>
  </w:style>
  <w:style w:type="character" w:customStyle="1" w:styleId="tagline01Char">
    <w:name w:val="tag line 01 Char"/>
    <w:basedOn w:val="DefaultParagraphFont"/>
    <w:link w:val="tagline01"/>
    <w:rsid w:val="00247862"/>
    <w:rPr>
      <w:b/>
      <w:i/>
      <w:color w:val="87B1A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202010\HP_Trendy_brochure_TP1037952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HP_Trendy_brochure_TP10379526.dot</Template>
  <TotalTime>0</TotalTime>
  <Pages>2</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PPBoE</dc:creator>
  <cp:keywords/>
  <dc:description/>
  <cp:lastModifiedBy>PPBoE</cp:lastModifiedBy>
  <cp:revision>1</cp:revision>
  <dcterms:created xsi:type="dcterms:W3CDTF">2012-12-11T13:12:00Z</dcterms:created>
  <dcterms:modified xsi:type="dcterms:W3CDTF">2012-12-11T13:12:00Z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TC103795269990</vt:lpwstr>
  </property>
</Properties>
</file>