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1026" w:rsidRPr="00471026" w:rsidRDefault="005C4A12">
      <w:pPr>
        <w:sectPr w:rsidR="00471026" w:rsidRPr="00471026" w:rsidSect="00471026">
          <w:pgSz w:w="15840" w:h="12240" w:orient="landscape"/>
          <w:pgMar w:top="1440" w:right="1800" w:bottom="1440" w:left="1800" w:header="720" w:footer="720" w:gutter="0"/>
          <w:cols w:space="720"/>
          <w:docGrid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36576" distB="36576" distL="36576" distR="36576" simplePos="0" relativeHeight="251648000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4800600</wp:posOffset>
                </wp:positionV>
                <wp:extent cx="2514600" cy="1600200"/>
                <wp:effectExtent l="0" t="0" r="0" b="0"/>
                <wp:wrapNone/>
                <wp:docPr id="1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D431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71026" w:rsidRPr="006907EF" w:rsidRDefault="00471026" w:rsidP="00471026">
                            <w:pPr>
                              <w:pStyle w:val="Phone"/>
                            </w:pPr>
                            <w:r w:rsidRPr="001B5FCA">
                              <w:t>telephone:</w:t>
                            </w:r>
                            <w:r w:rsidRPr="006907EF">
                              <w:t xml:space="preserve"> 555.555.5555</w:t>
                            </w:r>
                          </w:p>
                          <w:p w:rsidR="00471026" w:rsidRPr="006907EF" w:rsidRDefault="00471026" w:rsidP="00471026">
                            <w:pPr>
                              <w:pStyle w:val="Phone"/>
                              <w:rPr>
                                <w:b/>
                                <w:color w:val="000000"/>
                              </w:rPr>
                            </w:pPr>
                            <w:r w:rsidRPr="001B5FCA">
                              <w:rPr>
                                <w:b/>
                              </w:rPr>
                              <w:t>facsimile:</w:t>
                            </w:r>
                            <w:r w:rsidRPr="006907EF">
                              <w:rPr>
                                <w:b/>
                                <w:color w:val="000000"/>
                              </w:rPr>
                              <w:t xml:space="preserve"> </w:t>
                            </w:r>
                            <w:r w:rsidRPr="00471026">
                              <w:rPr>
                                <w:color w:val="000000"/>
                              </w:rPr>
                              <w:t>555.555.5555</w:t>
                            </w:r>
                          </w:p>
                          <w:p w:rsidR="00471026" w:rsidRPr="00736B08" w:rsidRDefault="00471026" w:rsidP="00471026">
                            <w:pPr>
                              <w:pStyle w:val="BodyText3"/>
                              <w:rPr>
                                <w:rFonts w:ascii="Times" w:hAnsi="Times"/>
                                <w:b w:val="0"/>
                                <w:sz w:val="22"/>
                              </w:rPr>
                            </w:pPr>
                            <w:r w:rsidRPr="00471026">
                              <w:rPr>
                                <w:rStyle w:val="Address02Char"/>
                              </w:rPr>
                              <w:t>email:</w:t>
                            </w:r>
                            <w:r w:rsidRPr="00736B08">
                              <w:rPr>
                                <w:rFonts w:ascii="Times" w:hAnsi="Times"/>
                                <w:b w:val="0"/>
                                <w:sz w:val="22"/>
                              </w:rPr>
                              <w:t xml:space="preserve"> </w:t>
                            </w:r>
                            <w:r w:rsidRPr="00471026">
                              <w:rPr>
                                <w:rStyle w:val="Address01Char"/>
                                <w:b w:val="0"/>
                              </w:rPr>
                              <w:t>email@youraddress.com</w:t>
                            </w:r>
                          </w:p>
                          <w:p w:rsidR="00471026" w:rsidRPr="00736B08" w:rsidRDefault="00471026" w:rsidP="00471026"/>
                          <w:p w:rsidR="00471026" w:rsidRPr="00471026" w:rsidRDefault="00471026" w:rsidP="00471026">
                            <w:pPr>
                              <w:widowControl w:val="0"/>
                              <w:spacing w:line="360" w:lineRule="auto"/>
                              <w:jc w:val="center"/>
                              <w:rPr>
                                <w:rStyle w:val="Address01Char"/>
                              </w:rPr>
                            </w:pPr>
                            <w:r w:rsidRPr="00471026">
                              <w:rPr>
                                <w:rStyle w:val="Address02Char"/>
                              </w:rPr>
                              <w:t>address:</w:t>
                            </w:r>
                            <w:r w:rsidRPr="006907EF">
                              <w:rPr>
                                <w:rFonts w:ascii="Times" w:hAnsi="Times"/>
                                <w:sz w:val="22"/>
                                <w:lang w:val="en"/>
                              </w:rPr>
                              <w:t xml:space="preserve"> </w:t>
                            </w:r>
                            <w:r w:rsidRPr="00471026">
                              <w:rPr>
                                <w:rStyle w:val="Address01Char"/>
                              </w:rPr>
                              <w:t>5555 Street Address</w:t>
                            </w:r>
                            <w:r w:rsidRPr="00471026">
                              <w:rPr>
                                <w:rStyle w:val="Address01Char"/>
                              </w:rPr>
                              <w:br/>
                              <w:t xml:space="preserve"> City, State 55555</w:t>
                            </w:r>
                          </w:p>
                          <w:p w:rsidR="00471026" w:rsidRPr="006907EF" w:rsidRDefault="00471026" w:rsidP="00471026">
                            <w:pPr>
                              <w:widowControl w:val="0"/>
                              <w:spacing w:line="360" w:lineRule="auto"/>
                              <w:jc w:val="center"/>
                              <w:rPr>
                                <w:rFonts w:ascii="Times" w:hAnsi="Times"/>
                                <w:sz w:val="22"/>
                                <w:lang w:val="en"/>
                              </w:rPr>
                            </w:pPr>
                          </w:p>
                          <w:p w:rsidR="00471026" w:rsidRPr="006907EF" w:rsidRDefault="00471026" w:rsidP="00471026">
                            <w:pPr>
                              <w:widowControl w:val="0"/>
                              <w:spacing w:line="360" w:lineRule="auto"/>
                              <w:jc w:val="center"/>
                              <w:rPr>
                                <w:rFonts w:ascii="Times" w:hAnsi="Times"/>
                                <w:sz w:val="22"/>
                                <w:lang w:val="en"/>
                              </w:rPr>
                            </w:pPr>
                            <w:r w:rsidRPr="001B5FCA">
                              <w:rPr>
                                <w:rFonts w:ascii="Times" w:hAnsi="Times"/>
                                <w:smallCaps/>
                                <w:color w:val="4F1900"/>
                                <w:sz w:val="22"/>
                                <w:lang w:val="en"/>
                              </w:rPr>
                              <w:t>website</w:t>
                            </w:r>
                            <w:r w:rsidRPr="006907EF">
                              <w:rPr>
                                <w:rFonts w:ascii="Times" w:hAnsi="Times"/>
                                <w:b/>
                                <w:smallCaps/>
                                <w:color w:val="4F1900"/>
                                <w:sz w:val="22"/>
                                <w:lang w:val="en"/>
                              </w:rPr>
                              <w:t>:</w:t>
                            </w:r>
                            <w:r w:rsidRPr="006907EF">
                              <w:rPr>
                                <w:rFonts w:ascii="Times" w:hAnsi="Times"/>
                                <w:sz w:val="22"/>
                                <w:lang w:val="en"/>
                              </w:rPr>
                              <w:t xml:space="preserve"> www.webaddress.com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07pt;margin-top:378pt;width:198pt;height:126pt;z-index:2516480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" filled="f" fillcolor="#cd4313" stroked="f" insetpen="t">
                <v:textbox inset="2.88pt,2.88pt,2.88pt,2.88pt">
                  <w:txbxContent>
                    <w:p w:rsidR="00471026" w:rsidRPr="006907EF" w:rsidRDefault="00471026" w:rsidP="00471026">
                      <w:pPr>
                        <w:pStyle w:val="Phone"/>
                      </w:pPr>
                      <w:r w:rsidRPr="001B5FCA">
                        <w:t>telephone:</w:t>
                      </w:r>
                      <w:r w:rsidRPr="006907EF">
                        <w:t xml:space="preserve"> 555.555.5555</w:t>
                      </w:r>
                    </w:p>
                    <w:p w:rsidR="00471026" w:rsidRPr="006907EF" w:rsidRDefault="00471026" w:rsidP="00471026">
                      <w:pPr>
                        <w:pStyle w:val="Phone"/>
                        <w:rPr>
                          <w:b/>
                          <w:color w:val="000000"/>
                        </w:rPr>
                      </w:pPr>
                      <w:r w:rsidRPr="001B5FCA">
                        <w:rPr>
                          <w:b/>
                        </w:rPr>
                        <w:t>facsimile:</w:t>
                      </w:r>
                      <w:r w:rsidRPr="006907EF">
                        <w:rPr>
                          <w:b/>
                          <w:color w:val="000000"/>
                        </w:rPr>
                        <w:t xml:space="preserve"> </w:t>
                      </w:r>
                      <w:r w:rsidRPr="00471026">
                        <w:rPr>
                          <w:color w:val="000000"/>
                        </w:rPr>
                        <w:t>555.555.5555</w:t>
                      </w:r>
                    </w:p>
                    <w:p w:rsidR="00471026" w:rsidRPr="00736B08" w:rsidRDefault="00471026" w:rsidP="00471026">
                      <w:pPr>
                        <w:pStyle w:val="BodyText3"/>
                        <w:rPr>
                          <w:rFonts w:ascii="Times" w:hAnsi="Times"/>
                          <w:b w:val="0"/>
                          <w:sz w:val="22"/>
                        </w:rPr>
                      </w:pPr>
                      <w:r w:rsidRPr="00471026">
                        <w:rPr>
                          <w:rStyle w:val="Address02Char"/>
                        </w:rPr>
                        <w:t>email:</w:t>
                      </w:r>
                      <w:r w:rsidRPr="00736B08">
                        <w:rPr>
                          <w:rFonts w:ascii="Times" w:hAnsi="Times"/>
                          <w:b w:val="0"/>
                          <w:sz w:val="22"/>
                        </w:rPr>
                        <w:t xml:space="preserve"> </w:t>
                      </w:r>
                      <w:r w:rsidRPr="00471026">
                        <w:rPr>
                          <w:rStyle w:val="Address01Char"/>
                          <w:b w:val="0"/>
                        </w:rPr>
                        <w:t>email@youraddress.com</w:t>
                      </w:r>
                    </w:p>
                    <w:p w:rsidR="00471026" w:rsidRPr="00736B08" w:rsidRDefault="00471026" w:rsidP="00471026"/>
                    <w:p w:rsidR="00471026" w:rsidRPr="00471026" w:rsidRDefault="00471026" w:rsidP="00471026">
                      <w:pPr>
                        <w:widowControl w:val="0"/>
                        <w:spacing w:line="360" w:lineRule="auto"/>
                        <w:jc w:val="center"/>
                        <w:rPr>
                          <w:rStyle w:val="Address01Char"/>
                        </w:rPr>
                      </w:pPr>
                      <w:r w:rsidRPr="00471026">
                        <w:rPr>
                          <w:rStyle w:val="Address02Char"/>
                        </w:rPr>
                        <w:t>address:</w:t>
                      </w:r>
                      <w:r w:rsidRPr="006907EF">
                        <w:rPr>
                          <w:rFonts w:ascii="Times" w:hAnsi="Times"/>
                          <w:sz w:val="22"/>
                          <w:lang w:val="en"/>
                        </w:rPr>
                        <w:t xml:space="preserve"> </w:t>
                      </w:r>
                      <w:r w:rsidRPr="00471026">
                        <w:rPr>
                          <w:rStyle w:val="Address01Char"/>
                        </w:rPr>
                        <w:t>5555 Street Address</w:t>
                      </w:r>
                      <w:r w:rsidRPr="00471026">
                        <w:rPr>
                          <w:rStyle w:val="Address01Char"/>
                        </w:rPr>
                        <w:br/>
                        <w:t xml:space="preserve"> City, State 55555</w:t>
                      </w:r>
                    </w:p>
                    <w:p w:rsidR="00471026" w:rsidRPr="006907EF" w:rsidRDefault="00471026" w:rsidP="00471026">
                      <w:pPr>
                        <w:widowControl w:val="0"/>
                        <w:spacing w:line="360" w:lineRule="auto"/>
                        <w:jc w:val="center"/>
                        <w:rPr>
                          <w:rFonts w:ascii="Times" w:hAnsi="Times"/>
                          <w:sz w:val="22"/>
                          <w:lang w:val="en"/>
                        </w:rPr>
                      </w:pPr>
                    </w:p>
                    <w:p w:rsidR="00471026" w:rsidRPr="006907EF" w:rsidRDefault="00471026" w:rsidP="00471026">
                      <w:pPr>
                        <w:widowControl w:val="0"/>
                        <w:spacing w:line="360" w:lineRule="auto"/>
                        <w:jc w:val="center"/>
                        <w:rPr>
                          <w:rFonts w:ascii="Times" w:hAnsi="Times"/>
                          <w:sz w:val="22"/>
                          <w:lang w:val="en"/>
                        </w:rPr>
                      </w:pPr>
                      <w:r w:rsidRPr="001B5FCA">
                        <w:rPr>
                          <w:rFonts w:ascii="Times" w:hAnsi="Times"/>
                          <w:smallCaps/>
                          <w:color w:val="4F1900"/>
                          <w:sz w:val="22"/>
                          <w:lang w:val="en"/>
                        </w:rPr>
                        <w:t>website</w:t>
                      </w:r>
                      <w:r w:rsidRPr="006907EF">
                        <w:rPr>
                          <w:rFonts w:ascii="Times" w:hAnsi="Times"/>
                          <w:b/>
                          <w:smallCaps/>
                          <w:color w:val="4F1900"/>
                          <w:sz w:val="22"/>
                          <w:lang w:val="en"/>
                        </w:rPr>
                        <w:t>:</w:t>
                      </w:r>
                      <w:r w:rsidRPr="006907EF">
                        <w:rPr>
                          <w:rFonts w:ascii="Times" w:hAnsi="Times"/>
                          <w:sz w:val="22"/>
                          <w:lang w:val="en"/>
                        </w:rPr>
                        <w:t xml:space="preserve"> www.webaddress.com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114300</wp:posOffset>
                </wp:positionV>
                <wp:extent cx="1714500" cy="2514600"/>
                <wp:effectExtent l="0" t="0" r="0" b="0"/>
                <wp:wrapNone/>
                <wp:docPr id="17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D431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71026" w:rsidRPr="001B5FCA" w:rsidRDefault="00471026" w:rsidP="00471026">
                            <w:pPr>
                              <w:pStyle w:val="testimonials"/>
                            </w:pPr>
                            <w:r w:rsidRPr="001B5FCA">
                              <w:t>“Delete box or write customer testimonials. Delete box or write customer testimonials”</w:t>
                            </w:r>
                          </w:p>
                          <w:p w:rsidR="00471026" w:rsidRPr="001B5FCA" w:rsidRDefault="00471026" w:rsidP="00471026">
                            <w:pPr>
                              <w:pStyle w:val="testimonials"/>
                            </w:pPr>
                            <w:r w:rsidRPr="001B5FCA">
                              <w:t>“Delete box or write customer testimonials Delete box or write customer testimonials”</w:t>
                            </w:r>
                          </w:p>
                          <w:p w:rsidR="00471026" w:rsidRPr="0072751A" w:rsidRDefault="00471026" w:rsidP="00471026">
                            <w:pPr>
                              <w:pStyle w:val="testimonials"/>
                              <w:rPr>
                                <w:color w:val="auto"/>
                              </w:rPr>
                            </w:pPr>
                          </w:p>
                          <w:p w:rsidR="00471026" w:rsidRPr="0072751A" w:rsidRDefault="00471026" w:rsidP="00471026">
                            <w:pPr>
                              <w:pStyle w:val="testimonials"/>
                              <w:rPr>
                                <w:color w:val="auto"/>
                              </w:rPr>
                            </w:pPr>
                          </w:p>
                          <w:p w:rsidR="00471026" w:rsidRPr="008B359C" w:rsidRDefault="00471026" w:rsidP="00471026">
                            <w:pPr>
                              <w:pStyle w:val="testimonials"/>
                              <w:rPr>
                                <w:rFonts w:ascii="Verdana" w:hAnsi="Verdana"/>
                                <w:color w:val="FFFFFF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027" type="#_x0000_t202" style="position:absolute;margin-left:234pt;margin-top:9pt;width:135pt;height:198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" filled="f" fillcolor="#cd4313" stroked="f" insetpen="t">
                <v:textbox inset="2.88pt,2.88pt,2.88pt,2.88pt">
                  <w:txbxContent>
                    <w:p w:rsidR="00471026" w:rsidRPr="001B5FCA" w:rsidRDefault="00471026" w:rsidP="00471026">
                      <w:pPr>
                        <w:pStyle w:val="testimonials"/>
                      </w:pPr>
                      <w:r w:rsidRPr="001B5FCA">
                        <w:t>“Delete box or write customer testimonials. Delete box or write customer testimonials”</w:t>
                      </w:r>
                    </w:p>
                    <w:p w:rsidR="00471026" w:rsidRPr="001B5FCA" w:rsidRDefault="00471026" w:rsidP="00471026">
                      <w:pPr>
                        <w:pStyle w:val="testimonials"/>
                      </w:pPr>
                      <w:r w:rsidRPr="001B5FCA">
                        <w:t>“Delete box or write customer testimonials Delete box or write customer testimonials”</w:t>
                      </w:r>
                    </w:p>
                    <w:p w:rsidR="00471026" w:rsidRPr="0072751A" w:rsidRDefault="00471026" w:rsidP="00471026">
                      <w:pPr>
                        <w:pStyle w:val="testimonials"/>
                        <w:rPr>
                          <w:color w:val="auto"/>
                        </w:rPr>
                      </w:pPr>
                    </w:p>
                    <w:p w:rsidR="00471026" w:rsidRPr="0072751A" w:rsidRDefault="00471026" w:rsidP="00471026">
                      <w:pPr>
                        <w:pStyle w:val="testimonials"/>
                        <w:rPr>
                          <w:color w:val="auto"/>
                        </w:rPr>
                      </w:pPr>
                    </w:p>
                    <w:p w:rsidR="00471026" w:rsidRPr="008B359C" w:rsidRDefault="00471026" w:rsidP="00471026">
                      <w:pPr>
                        <w:pStyle w:val="testimonials"/>
                        <w:rPr>
                          <w:rFonts w:ascii="Verdana" w:hAnsi="Verdana"/>
                          <w:color w:val="FFFFFF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>
                <wp:simplePos x="0" y="0"/>
                <wp:positionH relativeFrom="column">
                  <wp:posOffset>-800100</wp:posOffset>
                </wp:positionH>
                <wp:positionV relativeFrom="paragraph">
                  <wp:posOffset>3657600</wp:posOffset>
                </wp:positionV>
                <wp:extent cx="2514600" cy="1828800"/>
                <wp:effectExtent l="0" t="0" r="0" b="0"/>
                <wp:wrapNone/>
                <wp:docPr id="16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D431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71026" w:rsidRPr="006907EF" w:rsidRDefault="00471026" w:rsidP="00471026">
                            <w:pPr>
                              <w:pStyle w:val="BodyText01"/>
                            </w:pPr>
                            <w:r w:rsidRPr="006907EF">
                              <w:t>Type brochure text here. Type brochure text here. Type brochure text here. Type brochure text here. Type brochure text here. Type brochure text here.</w:t>
                            </w:r>
                          </w:p>
                          <w:p w:rsidR="00471026" w:rsidRPr="008B359C" w:rsidRDefault="00471026">
                            <w:pPr>
                              <w:widowControl w:val="0"/>
                              <w:spacing w:before="240" w:line="360" w:lineRule="auto"/>
                              <w:rPr>
                                <w:rFonts w:ascii="Verdana" w:hAnsi="Verdana"/>
                                <w:i/>
                                <w:color w:val="FFFFFF"/>
                                <w:sz w:val="18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028" type="#_x0000_t202" style="position:absolute;margin-left:-63pt;margin-top:4in;width:198pt;height:2in;z-index: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" filled="f" fillcolor="#cd4313" stroked="f" insetpen="t">
                <v:textbox inset="2.88pt,2.88pt,2.88pt,2.88pt">
                  <w:txbxContent>
                    <w:p w:rsidR="00471026" w:rsidRPr="006907EF" w:rsidRDefault="00471026" w:rsidP="00471026">
                      <w:pPr>
                        <w:pStyle w:val="BodyText01"/>
                      </w:pPr>
                      <w:r w:rsidRPr="006907EF">
                        <w:t>Type brochure text here. Type brochure text here. Type brochure text here. Type brochure text here. Type brochure text here. Type brochure text here.</w:t>
                      </w:r>
                    </w:p>
                    <w:p w:rsidR="00471026" w:rsidRPr="008B359C" w:rsidRDefault="00471026">
                      <w:pPr>
                        <w:widowControl w:val="0"/>
                        <w:spacing w:before="240" w:line="360" w:lineRule="auto"/>
                        <w:rPr>
                          <w:rFonts w:ascii="Verdana" w:hAnsi="Verdana"/>
                          <w:i/>
                          <w:color w:val="FFFFFF"/>
                          <w:sz w:val="18"/>
                          <w:lang w:val="e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3120" behindDoc="0" locked="0" layoutInCell="1" allowOverlap="1">
                <wp:simplePos x="0" y="0"/>
                <wp:positionH relativeFrom="column">
                  <wp:posOffset>6286500</wp:posOffset>
                </wp:positionH>
                <wp:positionV relativeFrom="paragraph">
                  <wp:posOffset>2514600</wp:posOffset>
                </wp:positionV>
                <wp:extent cx="1892300" cy="800100"/>
                <wp:effectExtent l="0" t="0" r="3175" b="0"/>
                <wp:wrapNone/>
                <wp:docPr id="15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3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71026" w:rsidRPr="00ED07EC" w:rsidRDefault="00471026" w:rsidP="00471026">
                            <w:pPr>
                              <w:pStyle w:val="WELCOME"/>
                            </w:pPr>
                            <w:r w:rsidRPr="00ED07EC">
                              <w:t>welcome</w:t>
                            </w:r>
                          </w:p>
                          <w:p w:rsidR="00471026" w:rsidRPr="00ED07EC" w:rsidRDefault="00471026" w:rsidP="00471026">
                            <w:pPr>
                              <w:pStyle w:val="YOURNAMEHERE"/>
                            </w:pPr>
                            <w:r w:rsidRPr="00ED07EC">
                              <w:t>your name here</w:t>
                            </w:r>
                          </w:p>
                          <w:p w:rsidR="00471026" w:rsidRPr="00ED07EC" w:rsidRDefault="00471026" w:rsidP="00471026">
                            <w:pPr>
                              <w:pStyle w:val="YOURNAMEHERE"/>
                            </w:pPr>
                            <w:r w:rsidRPr="00ED07EC">
                              <w:t>your title here</w:t>
                            </w:r>
                          </w:p>
                          <w:p w:rsidR="00471026" w:rsidRPr="0002509B" w:rsidRDefault="00471026" w:rsidP="00471026">
                            <w:pPr>
                              <w:jc w:val="center"/>
                              <w:rPr>
                                <w:rFonts w:ascii="Helvetica" w:hAnsi="Helvetica"/>
                                <w:color w:val="F5802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29" type="#_x0000_t202" style="position:absolute;margin-left:495pt;margin-top:198pt;width:149pt;height:63pt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" filled="f" stroked="f" insetpen="t">
                <v:textbox inset="2.88pt,2.88pt,2.88pt,2.88pt">
                  <w:txbxContent>
                    <w:p w:rsidR="00471026" w:rsidRPr="00ED07EC" w:rsidRDefault="00471026" w:rsidP="00471026">
                      <w:pPr>
                        <w:pStyle w:val="WELCOME"/>
                      </w:pPr>
                      <w:r w:rsidRPr="00ED07EC">
                        <w:t>welcome</w:t>
                      </w:r>
                    </w:p>
                    <w:p w:rsidR="00471026" w:rsidRPr="00ED07EC" w:rsidRDefault="00471026" w:rsidP="00471026">
                      <w:pPr>
                        <w:pStyle w:val="YOURNAMEHERE"/>
                      </w:pPr>
                      <w:r w:rsidRPr="00ED07EC">
                        <w:t>your name here</w:t>
                      </w:r>
                    </w:p>
                    <w:p w:rsidR="00471026" w:rsidRPr="00ED07EC" w:rsidRDefault="00471026" w:rsidP="00471026">
                      <w:pPr>
                        <w:pStyle w:val="YOURNAMEHERE"/>
                      </w:pPr>
                      <w:r w:rsidRPr="00ED07EC">
                        <w:t>your title here</w:t>
                      </w:r>
                    </w:p>
                    <w:p w:rsidR="00471026" w:rsidRPr="0002509B" w:rsidRDefault="00471026" w:rsidP="00471026">
                      <w:pPr>
                        <w:jc w:val="center"/>
                        <w:rPr>
                          <w:rFonts w:ascii="Helvetica" w:hAnsi="Helvetica"/>
                          <w:color w:val="F580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5372100</wp:posOffset>
                </wp:positionV>
                <wp:extent cx="2743200" cy="1371600"/>
                <wp:effectExtent l="0" t="0" r="0" b="0"/>
                <wp:wrapNone/>
                <wp:docPr id="14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1026" w:rsidRPr="001B5FCA" w:rsidRDefault="00471026" w:rsidP="00471026">
                            <w:pPr>
                              <w:pStyle w:val="PLACELOGO"/>
                            </w:pPr>
                            <w:r w:rsidRPr="001B5FCA">
                              <w:t>DELETE BOX OR PLACE LOGO OR COMPANY NAME HERE</w:t>
                            </w:r>
                          </w:p>
                          <w:p w:rsidR="00471026" w:rsidRPr="006907EF" w:rsidRDefault="00471026" w:rsidP="00471026">
                            <w:pPr>
                              <w:pStyle w:val="BodyText3"/>
                              <w:spacing w:line="250" w:lineRule="auto"/>
                              <w:jc w:val="left"/>
                              <w:rPr>
                                <w:rFonts w:ascii="Times" w:hAnsi="Times"/>
                                <w:smallCaps/>
                                <w:color w:val="4F1900"/>
                                <w:sz w:val="22"/>
                              </w:rPr>
                            </w:pPr>
                          </w:p>
                          <w:p w:rsidR="00471026" w:rsidRPr="0002509B" w:rsidRDefault="00471026">
                            <w:pPr>
                              <w:rPr>
                                <w:rFonts w:ascii="Helvetica" w:hAnsi="Helvetica"/>
                                <w:b/>
                                <w:color w:val="FFFFFF"/>
                                <w:sz w:val="32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30" type="#_x0000_t202" style="position:absolute;margin-left:459pt;margin-top:423pt;width:3in;height:10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" filled="f" stroked="f">
                <v:textbox>
                  <w:txbxContent>
                    <w:p w:rsidR="00471026" w:rsidRPr="001B5FCA" w:rsidRDefault="00471026" w:rsidP="00471026">
                      <w:pPr>
                        <w:pStyle w:val="PLACELOGO"/>
                      </w:pPr>
                      <w:r w:rsidRPr="001B5FCA">
                        <w:t>DELETE BOX OR PLACE LOGO OR COMPANY NAME HERE</w:t>
                      </w:r>
                    </w:p>
                    <w:p w:rsidR="00471026" w:rsidRPr="006907EF" w:rsidRDefault="00471026" w:rsidP="00471026">
                      <w:pPr>
                        <w:pStyle w:val="BodyText3"/>
                        <w:spacing w:line="250" w:lineRule="auto"/>
                        <w:jc w:val="left"/>
                        <w:rPr>
                          <w:rFonts w:ascii="Times" w:hAnsi="Times"/>
                          <w:smallCaps/>
                          <w:color w:val="4F1900"/>
                          <w:sz w:val="22"/>
                        </w:rPr>
                      </w:pPr>
                    </w:p>
                    <w:p w:rsidR="00471026" w:rsidRPr="0002509B" w:rsidRDefault="00471026">
                      <w:pPr>
                        <w:rPr>
                          <w:rFonts w:ascii="Helvetica" w:hAnsi="Helvetica"/>
                          <w:b/>
                          <w:color w:val="FFFFFF"/>
                          <w:sz w:val="32"/>
                          <w:vertAlign w:val="subscri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10058400" cy="7772400"/>
            <wp:effectExtent l="0" t="0" r="0" b="0"/>
            <wp:wrapNone/>
            <wp:docPr id="107" name="Picture 107" descr="suburb_brochure_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suburb_brochure_cove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6286500</wp:posOffset>
                </wp:positionH>
                <wp:positionV relativeFrom="paragraph">
                  <wp:posOffset>-228600</wp:posOffset>
                </wp:positionV>
                <wp:extent cx="1943100" cy="2514600"/>
                <wp:effectExtent l="0" t="0" r="0" b="0"/>
                <wp:wrapNone/>
                <wp:docPr id="13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25146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1026" w:rsidRPr="007314DB" w:rsidRDefault="00471026" w:rsidP="00471026">
                            <w:pPr>
                              <w:tabs>
                                <w:tab w:val="left" w:pos="1440"/>
                              </w:tabs>
                              <w:ind w:left="-187" w:right="-576"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:rsidR="00471026" w:rsidRPr="007314DB" w:rsidRDefault="00471026" w:rsidP="00471026">
                            <w:pPr>
                              <w:tabs>
                                <w:tab w:val="left" w:pos="1440"/>
                              </w:tabs>
                              <w:ind w:left="-187" w:right="-576"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:rsidR="00471026" w:rsidRPr="007314DB" w:rsidRDefault="00471026" w:rsidP="00471026">
                            <w:pPr>
                              <w:tabs>
                                <w:tab w:val="left" w:pos="1440"/>
                              </w:tabs>
                              <w:ind w:left="-187" w:right="-576"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:rsidR="00471026" w:rsidRPr="007314DB" w:rsidRDefault="00471026" w:rsidP="00471026">
                            <w:pPr>
                              <w:tabs>
                                <w:tab w:val="left" w:pos="1440"/>
                              </w:tabs>
                              <w:ind w:left="-187" w:right="-576"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:rsidR="00471026" w:rsidRPr="007314DB" w:rsidRDefault="00471026" w:rsidP="00471026">
                            <w:pPr>
                              <w:tabs>
                                <w:tab w:val="left" w:pos="1440"/>
                              </w:tabs>
                              <w:ind w:left="-187" w:right="-576"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:rsidR="00471026" w:rsidRPr="007314DB" w:rsidRDefault="00471026" w:rsidP="00471026">
                            <w:pPr>
                              <w:pStyle w:val="placephotohere"/>
                            </w:pPr>
                            <w:r w:rsidRPr="007314DB">
                              <w:t xml:space="preserve">Delete text and </w:t>
                            </w:r>
                            <w:r w:rsidRPr="007314DB">
                              <w:br/>
                              <w:t>place photo here.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031" type="#_x0000_t202" style="position:absolute;margin-left:495pt;margin-top:-18pt;width:153pt;height:19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" fillcolor="silver" stroked="f">
                <v:textbox>
                  <w:txbxContent>
                    <w:p w:rsidR="00471026" w:rsidRPr="007314DB" w:rsidRDefault="00471026" w:rsidP="00471026">
                      <w:pPr>
                        <w:tabs>
                          <w:tab w:val="left" w:pos="1440"/>
                        </w:tabs>
                        <w:ind w:left="-187" w:right="-576"/>
                        <w:jc w:val="center"/>
                        <w:rPr>
                          <w:sz w:val="24"/>
                        </w:rPr>
                      </w:pPr>
                    </w:p>
                    <w:p w:rsidR="00471026" w:rsidRPr="007314DB" w:rsidRDefault="00471026" w:rsidP="00471026">
                      <w:pPr>
                        <w:tabs>
                          <w:tab w:val="left" w:pos="1440"/>
                        </w:tabs>
                        <w:ind w:left="-187" w:right="-576"/>
                        <w:jc w:val="center"/>
                        <w:rPr>
                          <w:sz w:val="24"/>
                        </w:rPr>
                      </w:pPr>
                    </w:p>
                    <w:p w:rsidR="00471026" w:rsidRPr="007314DB" w:rsidRDefault="00471026" w:rsidP="00471026">
                      <w:pPr>
                        <w:tabs>
                          <w:tab w:val="left" w:pos="1440"/>
                        </w:tabs>
                        <w:ind w:left="-187" w:right="-576"/>
                        <w:jc w:val="center"/>
                        <w:rPr>
                          <w:sz w:val="24"/>
                        </w:rPr>
                      </w:pPr>
                    </w:p>
                    <w:p w:rsidR="00471026" w:rsidRPr="007314DB" w:rsidRDefault="00471026" w:rsidP="00471026">
                      <w:pPr>
                        <w:tabs>
                          <w:tab w:val="left" w:pos="1440"/>
                        </w:tabs>
                        <w:ind w:left="-187" w:right="-576"/>
                        <w:jc w:val="center"/>
                        <w:rPr>
                          <w:sz w:val="24"/>
                        </w:rPr>
                      </w:pPr>
                    </w:p>
                    <w:p w:rsidR="00471026" w:rsidRPr="007314DB" w:rsidRDefault="00471026" w:rsidP="00471026">
                      <w:pPr>
                        <w:tabs>
                          <w:tab w:val="left" w:pos="1440"/>
                        </w:tabs>
                        <w:ind w:left="-187" w:right="-576"/>
                        <w:jc w:val="center"/>
                        <w:rPr>
                          <w:sz w:val="24"/>
                        </w:rPr>
                      </w:pPr>
                    </w:p>
                    <w:p w:rsidR="00471026" w:rsidRPr="007314DB" w:rsidRDefault="00471026" w:rsidP="00471026">
                      <w:pPr>
                        <w:pStyle w:val="placephotohere"/>
                      </w:pPr>
                      <w:r w:rsidRPr="007314DB">
                        <w:t xml:space="preserve">Delete text and </w:t>
                      </w:r>
                      <w:r w:rsidRPr="007314DB">
                        <w:br/>
                        <w:t>place photo here.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1371600</wp:posOffset>
                </wp:positionV>
                <wp:extent cx="2895600" cy="2057400"/>
                <wp:effectExtent l="0" t="0" r="0" b="0"/>
                <wp:wrapNone/>
                <wp:docPr id="12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20574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1026" w:rsidRPr="00D13F79" w:rsidRDefault="00471026">
                            <w:pPr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471026" w:rsidRPr="00D13F79" w:rsidRDefault="00471026">
                            <w:pPr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471026" w:rsidRPr="00D13F79" w:rsidRDefault="00471026">
                            <w:pPr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471026" w:rsidRPr="00D13F79" w:rsidRDefault="00471026" w:rsidP="00471026">
                            <w:pPr>
                              <w:pStyle w:val="placephotohere"/>
                            </w:pPr>
                          </w:p>
                          <w:p w:rsidR="00471026" w:rsidRPr="00736B08" w:rsidRDefault="00471026" w:rsidP="00471026">
                            <w:pPr>
                              <w:pStyle w:val="placephotohere"/>
                            </w:pPr>
                            <w:r w:rsidRPr="00736B08">
                              <w:t>Delete text and place photo here.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032" type="#_x0000_t202" style="position:absolute;margin-left:-1in;margin-top:108pt;width:228pt;height:16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" fillcolor="silver" stroked="f">
                <v:textbox>
                  <w:txbxContent>
                    <w:p w:rsidR="00471026" w:rsidRPr="00D13F79" w:rsidRDefault="00471026">
                      <w:pPr>
                        <w:rPr>
                          <w:i/>
                          <w:sz w:val="24"/>
                        </w:rPr>
                      </w:pPr>
                    </w:p>
                    <w:p w:rsidR="00471026" w:rsidRPr="00D13F79" w:rsidRDefault="00471026">
                      <w:pPr>
                        <w:rPr>
                          <w:i/>
                          <w:sz w:val="24"/>
                        </w:rPr>
                      </w:pPr>
                    </w:p>
                    <w:p w:rsidR="00471026" w:rsidRPr="00D13F79" w:rsidRDefault="00471026">
                      <w:pPr>
                        <w:rPr>
                          <w:i/>
                          <w:sz w:val="24"/>
                        </w:rPr>
                      </w:pPr>
                    </w:p>
                    <w:p w:rsidR="00471026" w:rsidRPr="00D13F79" w:rsidRDefault="00471026" w:rsidP="00471026">
                      <w:pPr>
                        <w:pStyle w:val="placephotohere"/>
                      </w:pPr>
                    </w:p>
                    <w:p w:rsidR="00471026" w:rsidRPr="00736B08" w:rsidRDefault="00471026" w:rsidP="00471026">
                      <w:pPr>
                        <w:pStyle w:val="placephotohere"/>
                      </w:pPr>
                      <w:r w:rsidRPr="00736B08">
                        <w:t>Delete text and place photo here.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49024" behindDoc="0" locked="0" layoutInCell="1" allowOverlap="1">
                <wp:simplePos x="0" y="0"/>
                <wp:positionH relativeFrom="column">
                  <wp:posOffset>-800100</wp:posOffset>
                </wp:positionH>
                <wp:positionV relativeFrom="paragraph">
                  <wp:posOffset>-114300</wp:posOffset>
                </wp:positionV>
                <wp:extent cx="2514600" cy="1257300"/>
                <wp:effectExtent l="0" t="0" r="0" b="0"/>
                <wp:wrapNone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D431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71026" w:rsidRPr="006907EF" w:rsidRDefault="00471026" w:rsidP="00471026">
                            <w:pPr>
                              <w:pStyle w:val="SUBHEAD01"/>
                            </w:pPr>
                            <w:r w:rsidRPr="006907EF">
                              <w:t>SUBHEAD:</w:t>
                            </w:r>
                          </w:p>
                          <w:p w:rsidR="00471026" w:rsidRPr="006907EF" w:rsidRDefault="00471026" w:rsidP="00471026">
                            <w:pPr>
                              <w:pStyle w:val="BodyText01"/>
                            </w:pPr>
                            <w:r w:rsidRPr="006907EF">
                              <w:t xml:space="preserve">Type brochure text here. Type brochure text here. Type brochure text here. Type brochure text here. </w:t>
                            </w:r>
                          </w:p>
                          <w:p w:rsidR="00471026" w:rsidRPr="006907EF" w:rsidRDefault="00471026" w:rsidP="00471026">
                            <w:pPr>
                              <w:pStyle w:val="BodyText2"/>
                              <w:ind w:left="144"/>
                              <w:rPr>
                                <w:rFonts w:ascii="Times" w:hAnsi="Times"/>
                                <w:b w:val="0"/>
                                <w:i/>
                                <w:color w:val="auto"/>
                              </w:rPr>
                            </w:pPr>
                          </w:p>
                          <w:p w:rsidR="00471026" w:rsidRPr="008B359C" w:rsidRDefault="00471026">
                            <w:pPr>
                              <w:widowControl w:val="0"/>
                              <w:spacing w:before="240" w:line="360" w:lineRule="auto"/>
                              <w:rPr>
                                <w:rFonts w:ascii="Verdana" w:hAnsi="Verdana"/>
                                <w:i/>
                                <w:color w:val="FFFFFF"/>
                                <w:sz w:val="18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3" type="#_x0000_t202" style="position:absolute;margin-left:-63pt;margin-top:-9pt;width:198pt;height:99pt;z-index:2516490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" filled="f" fillcolor="#cd4313" stroked="f" insetpen="t">
                <v:textbox inset="2.88pt,2.88pt,2.88pt,2.88pt">
                  <w:txbxContent>
                    <w:p w:rsidR="00471026" w:rsidRPr="006907EF" w:rsidRDefault="00471026" w:rsidP="00471026">
                      <w:pPr>
                        <w:pStyle w:val="SUBHEAD01"/>
                      </w:pPr>
                      <w:r w:rsidRPr="006907EF">
                        <w:t>SUBHEAD:</w:t>
                      </w:r>
                    </w:p>
                    <w:p w:rsidR="00471026" w:rsidRPr="006907EF" w:rsidRDefault="00471026" w:rsidP="00471026">
                      <w:pPr>
                        <w:pStyle w:val="BodyText01"/>
                      </w:pPr>
                      <w:r w:rsidRPr="006907EF">
                        <w:t xml:space="preserve">Type brochure text here. Type brochure text here. Type brochure text here. Type brochure text here. </w:t>
                      </w:r>
                    </w:p>
                    <w:p w:rsidR="00471026" w:rsidRPr="006907EF" w:rsidRDefault="00471026" w:rsidP="00471026">
                      <w:pPr>
                        <w:pStyle w:val="BodyText2"/>
                        <w:ind w:left="144"/>
                        <w:rPr>
                          <w:rFonts w:ascii="Times" w:hAnsi="Times"/>
                          <w:b w:val="0"/>
                          <w:i/>
                          <w:color w:val="auto"/>
                        </w:rPr>
                      </w:pPr>
                    </w:p>
                    <w:p w:rsidR="00471026" w:rsidRPr="008B359C" w:rsidRDefault="00471026">
                      <w:pPr>
                        <w:widowControl w:val="0"/>
                        <w:spacing w:before="240" w:line="360" w:lineRule="auto"/>
                        <w:rPr>
                          <w:rFonts w:ascii="Verdana" w:hAnsi="Verdana"/>
                          <w:i/>
                          <w:color w:val="FFFFFF"/>
                          <w:sz w:val="18"/>
                          <w:lang w:val="e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71026" w:rsidRPr="00471026" w:rsidRDefault="005C4A1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2336800</wp:posOffset>
                </wp:positionH>
                <wp:positionV relativeFrom="paragraph">
                  <wp:posOffset>6172200</wp:posOffset>
                </wp:positionV>
                <wp:extent cx="6286500" cy="457200"/>
                <wp:effectExtent l="3175" t="0" r="0" b="0"/>
                <wp:wrapNone/>
                <wp:docPr id="10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1026" w:rsidRPr="005E1957" w:rsidRDefault="00471026" w:rsidP="00471026">
                            <w:pPr>
                              <w:pStyle w:val="Placerealestatelogoshere"/>
                            </w:pPr>
                            <w:r w:rsidRPr="005E1957">
                              <w:t>Place real estate logos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034" type="#_x0000_t202" style="position:absolute;margin-left:184pt;margin-top:486pt;width:495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" filled="f" stroked="f">
                <v:textbox>
                  <w:txbxContent>
                    <w:p w:rsidR="00471026" w:rsidRPr="005E1957" w:rsidRDefault="00471026" w:rsidP="00471026">
                      <w:pPr>
                        <w:pStyle w:val="Placerealestatelogoshere"/>
                      </w:pPr>
                      <w:r w:rsidRPr="005E1957">
                        <w:t>Place real estate logos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2730500</wp:posOffset>
                </wp:positionH>
                <wp:positionV relativeFrom="paragraph">
                  <wp:posOffset>1028700</wp:posOffset>
                </wp:positionV>
                <wp:extent cx="2247900" cy="1181100"/>
                <wp:effectExtent l="0" t="0" r="3175" b="0"/>
                <wp:wrapNone/>
                <wp:docPr id="9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11811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1026" w:rsidRPr="00D13F79" w:rsidRDefault="00471026" w:rsidP="00471026">
                            <w:pPr>
                              <w:pStyle w:val="placephotohere"/>
                            </w:pPr>
                          </w:p>
                          <w:p w:rsidR="00471026" w:rsidRPr="00845E36" w:rsidRDefault="00471026" w:rsidP="00471026">
                            <w:pPr>
                              <w:pStyle w:val="placephotohere"/>
                            </w:pPr>
                          </w:p>
                          <w:p w:rsidR="00471026" w:rsidRPr="00845E36" w:rsidRDefault="00471026" w:rsidP="00471026">
                            <w:pPr>
                              <w:pStyle w:val="placephotohere"/>
                            </w:pPr>
                            <w:r w:rsidRPr="00845E36">
                              <w:t>Delete text and place photo here.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035" type="#_x0000_t202" style="position:absolute;margin-left:215pt;margin-top:81pt;width:177pt;height:9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" fillcolor="silver" stroked="f">
                <v:textbox>
                  <w:txbxContent>
                    <w:p w:rsidR="00471026" w:rsidRPr="00D13F79" w:rsidRDefault="00471026" w:rsidP="00471026">
                      <w:pPr>
                        <w:pStyle w:val="placephotohere"/>
                      </w:pPr>
                    </w:p>
                    <w:p w:rsidR="00471026" w:rsidRPr="00845E36" w:rsidRDefault="00471026" w:rsidP="00471026">
                      <w:pPr>
                        <w:pStyle w:val="placephotohere"/>
                      </w:pPr>
                    </w:p>
                    <w:p w:rsidR="00471026" w:rsidRPr="00845E36" w:rsidRDefault="00471026" w:rsidP="00471026">
                      <w:pPr>
                        <w:pStyle w:val="placephotohere"/>
                      </w:pPr>
                      <w:r w:rsidRPr="00845E36">
                        <w:t>Delete text and place photo here.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2730500</wp:posOffset>
                </wp:positionH>
                <wp:positionV relativeFrom="paragraph">
                  <wp:posOffset>-482600</wp:posOffset>
                </wp:positionV>
                <wp:extent cx="2247900" cy="1155700"/>
                <wp:effectExtent l="0" t="3175" r="3175" b="3175"/>
                <wp:wrapNone/>
                <wp:docPr id="8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11557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1026" w:rsidRPr="00845E36" w:rsidRDefault="00471026" w:rsidP="00471026">
                            <w:pPr>
                              <w:pStyle w:val="placephotohere"/>
                            </w:pPr>
                          </w:p>
                          <w:p w:rsidR="00471026" w:rsidRPr="00845E36" w:rsidRDefault="00471026" w:rsidP="00471026">
                            <w:pPr>
                              <w:pStyle w:val="placephotohere"/>
                            </w:pPr>
                          </w:p>
                          <w:p w:rsidR="00471026" w:rsidRPr="00845E36" w:rsidRDefault="00471026" w:rsidP="00471026">
                            <w:pPr>
                              <w:pStyle w:val="placephotohere"/>
                            </w:pPr>
                            <w:r w:rsidRPr="00845E36">
                              <w:t>Delete text and place photo here.</w:t>
                            </w:r>
                          </w:p>
                          <w:p w:rsidR="00471026" w:rsidRPr="00845E36" w:rsidRDefault="00471026" w:rsidP="00471026">
                            <w:pPr>
                              <w:pStyle w:val="placephotohere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036" type="#_x0000_t202" style="position:absolute;margin-left:215pt;margin-top:-38pt;width:177pt;height:9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" fillcolor="silver" stroked="f">
                <v:textbox>
                  <w:txbxContent>
                    <w:p w:rsidR="00471026" w:rsidRPr="00845E36" w:rsidRDefault="00471026" w:rsidP="00471026">
                      <w:pPr>
                        <w:pStyle w:val="placephotohere"/>
                      </w:pPr>
                    </w:p>
                    <w:p w:rsidR="00471026" w:rsidRPr="00845E36" w:rsidRDefault="00471026" w:rsidP="00471026">
                      <w:pPr>
                        <w:pStyle w:val="placephotohere"/>
                      </w:pPr>
                    </w:p>
                    <w:p w:rsidR="00471026" w:rsidRPr="00845E36" w:rsidRDefault="00471026" w:rsidP="00471026">
                      <w:pPr>
                        <w:pStyle w:val="placephotohere"/>
                      </w:pPr>
                      <w:r w:rsidRPr="00845E36">
                        <w:t>Delete text and place photo here.</w:t>
                      </w:r>
                    </w:p>
                    <w:p w:rsidR="00471026" w:rsidRPr="00845E36" w:rsidRDefault="00471026" w:rsidP="00471026">
                      <w:pPr>
                        <w:pStyle w:val="placephotohere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5956300</wp:posOffset>
                </wp:positionH>
                <wp:positionV relativeFrom="paragraph">
                  <wp:posOffset>-495300</wp:posOffset>
                </wp:positionV>
                <wp:extent cx="2260600" cy="2705100"/>
                <wp:effectExtent l="3175" t="0" r="3175" b="0"/>
                <wp:wrapNone/>
                <wp:docPr id="7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0" cy="27051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1026" w:rsidRPr="00D13F79" w:rsidRDefault="00471026" w:rsidP="00471026">
                            <w:pPr>
                              <w:pStyle w:val="placephotohere"/>
                            </w:pPr>
                          </w:p>
                          <w:p w:rsidR="00471026" w:rsidRPr="00D13F79" w:rsidRDefault="00471026" w:rsidP="00471026">
                            <w:pPr>
                              <w:pStyle w:val="placephotohere"/>
                            </w:pPr>
                          </w:p>
                          <w:p w:rsidR="00471026" w:rsidRPr="00D13F79" w:rsidRDefault="00471026" w:rsidP="00471026">
                            <w:pPr>
                              <w:pStyle w:val="placephotohere"/>
                            </w:pPr>
                          </w:p>
                          <w:p w:rsidR="00471026" w:rsidRPr="00A75699" w:rsidRDefault="00471026" w:rsidP="00471026">
                            <w:pPr>
                              <w:pStyle w:val="placephotohere"/>
                            </w:pPr>
                          </w:p>
                          <w:p w:rsidR="00471026" w:rsidRPr="00D13F79" w:rsidRDefault="00471026" w:rsidP="00471026">
                            <w:pPr>
                              <w:pStyle w:val="placephotohere"/>
                            </w:pPr>
                          </w:p>
                          <w:p w:rsidR="00471026" w:rsidRPr="00845E36" w:rsidRDefault="00471026" w:rsidP="00471026">
                            <w:pPr>
                              <w:pStyle w:val="placephotohere"/>
                            </w:pPr>
                          </w:p>
                          <w:p w:rsidR="00471026" w:rsidRPr="00845E36" w:rsidRDefault="00471026" w:rsidP="00471026">
                            <w:pPr>
                              <w:pStyle w:val="placephotohere"/>
                            </w:pPr>
                            <w:r w:rsidRPr="00845E36">
                              <w:t>Delete text and place photo here.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037" type="#_x0000_t202" style="position:absolute;margin-left:469pt;margin-top:-39pt;width:178pt;height:21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" fillcolor="silver" stroked="f">
                <v:textbox>
                  <w:txbxContent>
                    <w:p w:rsidR="00471026" w:rsidRPr="00D13F79" w:rsidRDefault="00471026" w:rsidP="00471026">
                      <w:pPr>
                        <w:pStyle w:val="placephotohere"/>
                      </w:pPr>
                    </w:p>
                    <w:p w:rsidR="00471026" w:rsidRPr="00D13F79" w:rsidRDefault="00471026" w:rsidP="00471026">
                      <w:pPr>
                        <w:pStyle w:val="placephotohere"/>
                      </w:pPr>
                    </w:p>
                    <w:p w:rsidR="00471026" w:rsidRPr="00D13F79" w:rsidRDefault="00471026" w:rsidP="00471026">
                      <w:pPr>
                        <w:pStyle w:val="placephotohere"/>
                      </w:pPr>
                    </w:p>
                    <w:p w:rsidR="00471026" w:rsidRPr="00A75699" w:rsidRDefault="00471026" w:rsidP="00471026">
                      <w:pPr>
                        <w:pStyle w:val="placephotohere"/>
                      </w:pPr>
                    </w:p>
                    <w:p w:rsidR="00471026" w:rsidRPr="00D13F79" w:rsidRDefault="00471026" w:rsidP="00471026">
                      <w:pPr>
                        <w:pStyle w:val="placephotohere"/>
                      </w:pPr>
                    </w:p>
                    <w:p w:rsidR="00471026" w:rsidRPr="00845E36" w:rsidRDefault="00471026" w:rsidP="00471026">
                      <w:pPr>
                        <w:pStyle w:val="placephotohere"/>
                      </w:pPr>
                    </w:p>
                    <w:p w:rsidR="00471026" w:rsidRPr="00845E36" w:rsidRDefault="00471026" w:rsidP="00471026">
                      <w:pPr>
                        <w:pStyle w:val="placephotohere"/>
                      </w:pPr>
                      <w:r w:rsidRPr="00845E36">
                        <w:t>Delete text and place photo here.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0048" behindDoc="0" locked="0" layoutInCell="1" allowOverlap="1">
                <wp:simplePos x="0" y="0"/>
                <wp:positionH relativeFrom="column">
                  <wp:posOffset>2387600</wp:posOffset>
                </wp:positionH>
                <wp:positionV relativeFrom="paragraph">
                  <wp:posOffset>3771900</wp:posOffset>
                </wp:positionV>
                <wp:extent cx="2651760" cy="2286000"/>
                <wp:effectExtent l="0" t="0" r="0" b="0"/>
                <wp:wrapNone/>
                <wp:docPr id="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D431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71026" w:rsidRPr="006907EF" w:rsidRDefault="00471026" w:rsidP="00471026">
                            <w:pPr>
                              <w:pStyle w:val="BodyText02"/>
                              <w:rPr>
                                <w:rFonts w:ascii="Adobe Caslon Pro" w:hAnsi="Adobe Caslon Pro"/>
                              </w:rPr>
                            </w:pPr>
                            <w:r w:rsidRPr="006907EF">
                              <w:t>Continue brochure text here. Continue brochure text</w:t>
                            </w:r>
                            <w:r>
                              <w:t xml:space="preserve"> </w:t>
                            </w:r>
                            <w:r w:rsidRPr="006907EF">
                              <w:t>here. Continue brochure text here. Continue brochure text here. Continue brochure text here. Continue brochure text here. Continue brochure text here. Continue brochure text here. Continue brochure text</w:t>
                            </w:r>
                            <w:r w:rsidRPr="006907EF">
                              <w:rPr>
                                <w:rFonts w:ascii="Adobe Caslon Pro" w:hAnsi="Adobe Caslon Pro"/>
                              </w:rPr>
                              <w:t xml:space="preserve"> </w:t>
                            </w:r>
                            <w:r w:rsidRPr="00471026">
                              <w:t>here. Continue brochure text here. Continue brochure text here.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8" type="#_x0000_t202" style="position:absolute;margin-left:188pt;margin-top:297pt;width:208.8pt;height:180pt;z-index:2516500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" filled="f" fillcolor="#cd4313" stroked="f" insetpen="t">
                <v:textbox inset="2.88pt,2.88pt,2.88pt,2.88pt">
                  <w:txbxContent>
                    <w:p w:rsidR="00471026" w:rsidRPr="006907EF" w:rsidRDefault="00471026" w:rsidP="00471026">
                      <w:pPr>
                        <w:pStyle w:val="BodyText02"/>
                        <w:rPr>
                          <w:rFonts w:ascii="Adobe Caslon Pro" w:hAnsi="Adobe Caslon Pro"/>
                        </w:rPr>
                      </w:pPr>
                      <w:r w:rsidRPr="006907EF">
                        <w:t>Continue brochure text here. Continue brochure text</w:t>
                      </w:r>
                      <w:r>
                        <w:t xml:space="preserve"> </w:t>
                      </w:r>
                      <w:r w:rsidRPr="006907EF">
                        <w:t>here. Continue brochure text here. Continue brochure text here. Continue brochure text here. Continue brochure text here. Continue brochure text here. Continue brochure text here. Continue brochure text</w:t>
                      </w:r>
                      <w:r w:rsidRPr="006907EF">
                        <w:rPr>
                          <w:rFonts w:ascii="Adobe Caslon Pro" w:hAnsi="Adobe Caslon Pro"/>
                        </w:rPr>
                        <w:t xml:space="preserve"> </w:t>
                      </w:r>
                      <w:r w:rsidRPr="00471026">
                        <w:t>here. Continue brochure text here. Continue brochure text here.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1072" behindDoc="0" locked="0" layoutInCell="1" allowOverlap="1">
                <wp:simplePos x="0" y="0"/>
                <wp:positionH relativeFrom="column">
                  <wp:posOffset>2730500</wp:posOffset>
                </wp:positionH>
                <wp:positionV relativeFrom="paragraph">
                  <wp:posOffset>2628900</wp:posOffset>
                </wp:positionV>
                <wp:extent cx="5486400" cy="655320"/>
                <wp:effectExtent l="0" t="0" r="3175" b="1905"/>
                <wp:wrapNone/>
                <wp:docPr id="5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55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D431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71026" w:rsidRPr="00736B08" w:rsidRDefault="00471026" w:rsidP="00471026">
                            <w:pPr>
                              <w:pStyle w:val="HEADLINEGOESHERE"/>
                            </w:pPr>
                            <w:r w:rsidRPr="00736B08">
                              <w:t>Headline goes here</w:t>
                            </w:r>
                          </w:p>
                          <w:p w:rsidR="00471026" w:rsidRPr="00736B08" w:rsidRDefault="00471026" w:rsidP="00471026">
                            <w:pPr>
                              <w:pStyle w:val="SUBHEADGOESHERE"/>
                            </w:pPr>
                            <w:r w:rsidRPr="00736B08">
                              <w:t>SUBHEAD GOES HERE</w:t>
                            </w:r>
                          </w:p>
                          <w:p w:rsidR="00471026" w:rsidRPr="00266084" w:rsidRDefault="00471026">
                            <w:pPr>
                              <w:jc w:val="center"/>
                              <w:rPr>
                                <w:color w:val="7B91A8"/>
                              </w:rPr>
                            </w:pPr>
                          </w:p>
                          <w:p w:rsidR="00471026" w:rsidRPr="008E6DCF" w:rsidRDefault="00471026" w:rsidP="00471026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39" type="#_x0000_t202" style="position:absolute;margin-left:215pt;margin-top:207pt;width:6in;height:51.6pt;z-index:2516510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" filled="f" fillcolor="#cd4313" stroked="f" insetpen="t">
                <v:textbox inset="2.88pt,2.88pt,2.88pt,2.88pt">
                  <w:txbxContent>
                    <w:p w:rsidR="00471026" w:rsidRPr="00736B08" w:rsidRDefault="00471026" w:rsidP="00471026">
                      <w:pPr>
                        <w:pStyle w:val="HEADLINEGOESHERE"/>
                      </w:pPr>
                      <w:r w:rsidRPr="00736B08">
                        <w:t>Headline goes here</w:t>
                      </w:r>
                    </w:p>
                    <w:p w:rsidR="00471026" w:rsidRPr="00736B08" w:rsidRDefault="00471026" w:rsidP="00471026">
                      <w:pPr>
                        <w:pStyle w:val="SUBHEADGOESHERE"/>
                      </w:pPr>
                      <w:r w:rsidRPr="00736B08">
                        <w:t>SUBHEAD GOES HERE</w:t>
                      </w:r>
                    </w:p>
                    <w:p w:rsidR="00471026" w:rsidRPr="00266084" w:rsidRDefault="00471026">
                      <w:pPr>
                        <w:jc w:val="center"/>
                        <w:rPr>
                          <w:color w:val="7B91A8"/>
                        </w:rPr>
                      </w:pPr>
                    </w:p>
                    <w:p w:rsidR="00471026" w:rsidRPr="008E6DCF" w:rsidRDefault="00471026" w:rsidP="0047102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6192" behindDoc="0" locked="0" layoutInCell="1" allowOverlap="1">
                <wp:simplePos x="0" y="0"/>
                <wp:positionH relativeFrom="column">
                  <wp:posOffset>-215900</wp:posOffset>
                </wp:positionH>
                <wp:positionV relativeFrom="paragraph">
                  <wp:posOffset>571500</wp:posOffset>
                </wp:positionV>
                <wp:extent cx="1803400" cy="3543300"/>
                <wp:effectExtent l="3175" t="0" r="3175" b="0"/>
                <wp:wrapNone/>
                <wp:docPr id="4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0" cy="354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D431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71026" w:rsidRPr="006907EF" w:rsidRDefault="00471026" w:rsidP="00471026">
                            <w:pPr>
                              <w:pStyle w:val="SUBHEAD02"/>
                            </w:pPr>
                            <w:r w:rsidRPr="006907EF">
                              <w:t>SUBHEAD SUBHEAD</w:t>
                            </w:r>
                          </w:p>
                          <w:p w:rsidR="00471026" w:rsidRPr="006907EF" w:rsidRDefault="00471026" w:rsidP="00471026">
                            <w:pPr>
                              <w:pStyle w:val="BulletPoints"/>
                            </w:pPr>
                            <w:r w:rsidRPr="006907EF">
                              <w:t xml:space="preserve"> • write your bullet here</w:t>
                            </w:r>
                          </w:p>
                          <w:p w:rsidR="00471026" w:rsidRPr="006907EF" w:rsidRDefault="00471026" w:rsidP="00471026">
                            <w:pPr>
                              <w:pStyle w:val="BulletPoints"/>
                            </w:pPr>
                            <w:r w:rsidRPr="006907EF">
                              <w:t>• write your bullet here</w:t>
                            </w:r>
                          </w:p>
                          <w:p w:rsidR="00471026" w:rsidRPr="006907EF" w:rsidRDefault="00471026" w:rsidP="00471026">
                            <w:pPr>
                              <w:pStyle w:val="BulletPoints"/>
                            </w:pPr>
                            <w:r w:rsidRPr="006907EF">
                              <w:t>• write your bullet here</w:t>
                            </w:r>
                          </w:p>
                          <w:p w:rsidR="00471026" w:rsidRPr="006907EF" w:rsidRDefault="00471026" w:rsidP="00471026">
                            <w:pPr>
                              <w:pStyle w:val="BulletPoints"/>
                            </w:pPr>
                            <w:r w:rsidRPr="006907EF">
                              <w:t>• write your bullet here</w:t>
                            </w:r>
                          </w:p>
                          <w:p w:rsidR="00471026" w:rsidRPr="006907EF" w:rsidRDefault="00471026" w:rsidP="00471026">
                            <w:pPr>
                              <w:pStyle w:val="BulletPoints"/>
                            </w:pPr>
                            <w:r w:rsidRPr="006907EF">
                              <w:t>• write your bullet here</w:t>
                            </w:r>
                          </w:p>
                          <w:p w:rsidR="00471026" w:rsidRPr="006907EF" w:rsidRDefault="00471026" w:rsidP="00471026">
                            <w:pPr>
                              <w:pStyle w:val="BulletPoints"/>
                            </w:pPr>
                            <w:r w:rsidRPr="006907EF">
                              <w:t>• write your bullet here</w:t>
                            </w:r>
                          </w:p>
                          <w:p w:rsidR="00471026" w:rsidRPr="006907EF" w:rsidRDefault="00471026" w:rsidP="00471026">
                            <w:pPr>
                              <w:pStyle w:val="BodyText2"/>
                              <w:ind w:left="144"/>
                              <w:rPr>
                                <w:rFonts w:ascii="Times" w:hAnsi="Times"/>
                                <w:b w:val="0"/>
                                <w:i/>
                                <w:color w:val="auto"/>
                              </w:rPr>
                            </w:pPr>
                          </w:p>
                          <w:p w:rsidR="00471026" w:rsidRPr="008B359C" w:rsidRDefault="00471026">
                            <w:pPr>
                              <w:widowControl w:val="0"/>
                              <w:spacing w:before="240" w:line="360" w:lineRule="auto"/>
                              <w:rPr>
                                <w:rFonts w:ascii="Verdana" w:hAnsi="Verdana"/>
                                <w:i/>
                                <w:color w:val="FFFFFF"/>
                                <w:sz w:val="18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040" type="#_x0000_t202" style="position:absolute;margin-left:-17pt;margin-top:45pt;width:142pt;height:279pt;z-index:2516561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" filled="f" fillcolor="#cd4313" stroked="f" insetpen="t">
                <v:textbox inset="2.88pt,2.88pt,2.88pt,2.88pt">
                  <w:txbxContent>
                    <w:p w:rsidR="00471026" w:rsidRPr="006907EF" w:rsidRDefault="00471026" w:rsidP="00471026">
                      <w:pPr>
                        <w:pStyle w:val="SUBHEAD02"/>
                      </w:pPr>
                      <w:r w:rsidRPr="006907EF">
                        <w:t>SUBHEAD SUBHEAD</w:t>
                      </w:r>
                    </w:p>
                    <w:p w:rsidR="00471026" w:rsidRPr="006907EF" w:rsidRDefault="00471026" w:rsidP="00471026">
                      <w:pPr>
                        <w:pStyle w:val="BulletPoints"/>
                      </w:pPr>
                      <w:r w:rsidRPr="006907EF">
                        <w:t xml:space="preserve"> • write your bullet here</w:t>
                      </w:r>
                    </w:p>
                    <w:p w:rsidR="00471026" w:rsidRPr="006907EF" w:rsidRDefault="00471026" w:rsidP="00471026">
                      <w:pPr>
                        <w:pStyle w:val="BulletPoints"/>
                      </w:pPr>
                      <w:r w:rsidRPr="006907EF">
                        <w:t>• write your bullet here</w:t>
                      </w:r>
                    </w:p>
                    <w:p w:rsidR="00471026" w:rsidRPr="006907EF" w:rsidRDefault="00471026" w:rsidP="00471026">
                      <w:pPr>
                        <w:pStyle w:val="BulletPoints"/>
                      </w:pPr>
                      <w:r w:rsidRPr="006907EF">
                        <w:t>• write your bullet here</w:t>
                      </w:r>
                    </w:p>
                    <w:p w:rsidR="00471026" w:rsidRPr="006907EF" w:rsidRDefault="00471026" w:rsidP="00471026">
                      <w:pPr>
                        <w:pStyle w:val="BulletPoints"/>
                      </w:pPr>
                      <w:r w:rsidRPr="006907EF">
                        <w:t>• write your bullet here</w:t>
                      </w:r>
                    </w:p>
                    <w:p w:rsidR="00471026" w:rsidRPr="006907EF" w:rsidRDefault="00471026" w:rsidP="00471026">
                      <w:pPr>
                        <w:pStyle w:val="BulletPoints"/>
                      </w:pPr>
                      <w:r w:rsidRPr="006907EF">
                        <w:t>• write your bullet here</w:t>
                      </w:r>
                    </w:p>
                    <w:p w:rsidR="00471026" w:rsidRPr="006907EF" w:rsidRDefault="00471026" w:rsidP="00471026">
                      <w:pPr>
                        <w:pStyle w:val="BulletPoints"/>
                      </w:pPr>
                      <w:r w:rsidRPr="006907EF">
                        <w:t>• write your bullet here</w:t>
                      </w:r>
                    </w:p>
                    <w:p w:rsidR="00471026" w:rsidRPr="006907EF" w:rsidRDefault="00471026" w:rsidP="00471026">
                      <w:pPr>
                        <w:pStyle w:val="BodyText2"/>
                        <w:ind w:left="144"/>
                        <w:rPr>
                          <w:rFonts w:ascii="Times" w:hAnsi="Times"/>
                          <w:b w:val="0"/>
                          <w:i/>
                          <w:color w:val="auto"/>
                        </w:rPr>
                      </w:pPr>
                    </w:p>
                    <w:p w:rsidR="00471026" w:rsidRPr="008B359C" w:rsidRDefault="00471026">
                      <w:pPr>
                        <w:widowControl w:val="0"/>
                        <w:spacing w:before="240" w:line="360" w:lineRule="auto"/>
                        <w:rPr>
                          <w:rFonts w:ascii="Verdana" w:hAnsi="Verdana"/>
                          <w:i/>
                          <w:color w:val="FFFFFF"/>
                          <w:sz w:val="18"/>
                          <w:lang w:val="e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>
                <wp:simplePos x="0" y="0"/>
                <wp:positionH relativeFrom="column">
                  <wp:posOffset>5702300</wp:posOffset>
                </wp:positionH>
                <wp:positionV relativeFrom="paragraph">
                  <wp:posOffset>3771900</wp:posOffset>
                </wp:positionV>
                <wp:extent cx="2651760" cy="1943100"/>
                <wp:effectExtent l="0" t="0" r="0" b="0"/>
                <wp:wrapNone/>
                <wp:docPr id="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D431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71026" w:rsidRPr="0072751A" w:rsidRDefault="00471026" w:rsidP="00471026">
                            <w:pPr>
                              <w:pStyle w:val="BodyText02"/>
                            </w:pPr>
                            <w:r w:rsidRPr="006907EF">
                              <w:t>Continue brochure text here. Continue brochure text</w:t>
                            </w:r>
                            <w:r>
                              <w:t xml:space="preserve"> </w:t>
                            </w:r>
                            <w:r w:rsidRPr="006907EF">
                              <w:t>here. Continue brochure text here. Continue brochure text here. Continue brochure text here. Continue brochure text here. Continue brochure text here. Continue brochure text here. Continue brochure text</w:t>
                            </w:r>
                            <w:r w:rsidRPr="006907EF">
                              <w:rPr>
                                <w:rFonts w:ascii="Adobe Caslon Pro" w:hAnsi="Adobe Caslon Pro"/>
                              </w:rPr>
                              <w:t xml:space="preserve"> </w:t>
                            </w:r>
                            <w:r w:rsidRPr="00471026">
                              <w:t>here.</w:t>
                            </w:r>
                            <w:r w:rsidRPr="006907EF">
                              <w:rPr>
                                <w:rFonts w:ascii="Adobe Caslon Pro" w:hAnsi="Adobe Caslon Pro"/>
                              </w:rPr>
                              <w:t xml:space="preserve"> </w:t>
                            </w:r>
                            <w:r w:rsidRPr="006907EF">
                              <w:t>Continue brochure text</w:t>
                            </w:r>
                            <w:r w:rsidRPr="006907EF">
                              <w:rPr>
                                <w:rFonts w:ascii="Adobe Caslon Pro" w:hAnsi="Adobe Caslon Pro"/>
                              </w:rPr>
                              <w:t xml:space="preserve"> </w:t>
                            </w:r>
                            <w:r w:rsidRPr="00471026">
                              <w:t>here.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41" type="#_x0000_t202" style="position:absolute;margin-left:449pt;margin-top:297pt;width:208.8pt;height:153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" filled="f" fillcolor="#cd4313" stroked="f" insetpen="t">
                <v:textbox inset="2.88pt,2.88pt,2.88pt,2.88pt">
                  <w:txbxContent>
                    <w:p w:rsidR="00471026" w:rsidRPr="0072751A" w:rsidRDefault="00471026" w:rsidP="00471026">
                      <w:pPr>
                        <w:pStyle w:val="BodyText02"/>
                      </w:pPr>
                      <w:r w:rsidRPr="006907EF">
                        <w:t>Continue brochure text here. Continue brochure text</w:t>
                      </w:r>
                      <w:r>
                        <w:t xml:space="preserve"> </w:t>
                      </w:r>
                      <w:r w:rsidRPr="006907EF">
                        <w:t>here. Continue brochure text here. Continue brochure text here. Continue brochure text here. Continue brochure text here. Continue brochure text here. Continue brochure text here. Continue brochure text</w:t>
                      </w:r>
                      <w:r w:rsidRPr="006907EF">
                        <w:rPr>
                          <w:rFonts w:ascii="Adobe Caslon Pro" w:hAnsi="Adobe Caslon Pro"/>
                        </w:rPr>
                        <w:t xml:space="preserve"> </w:t>
                      </w:r>
                      <w:r w:rsidRPr="00471026">
                        <w:t>here.</w:t>
                      </w:r>
                      <w:r w:rsidRPr="006907EF">
                        <w:rPr>
                          <w:rFonts w:ascii="Adobe Caslon Pro" w:hAnsi="Adobe Caslon Pro"/>
                        </w:rPr>
                        <w:t xml:space="preserve"> </w:t>
                      </w:r>
                      <w:r w:rsidRPr="006907EF">
                        <w:t>Continue brochure text</w:t>
                      </w:r>
                      <w:r w:rsidRPr="006907EF">
                        <w:rPr>
                          <w:rFonts w:ascii="Adobe Caslon Pro" w:hAnsi="Adobe Caslon Pro"/>
                        </w:rPr>
                        <w:t xml:space="preserve"> </w:t>
                      </w:r>
                      <w:r w:rsidRPr="00471026">
                        <w:t>here.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-1155700</wp:posOffset>
            </wp:positionH>
            <wp:positionV relativeFrom="paragraph">
              <wp:posOffset>-914400</wp:posOffset>
            </wp:positionV>
            <wp:extent cx="10058400" cy="7772400"/>
            <wp:effectExtent l="0" t="0" r="0" b="0"/>
            <wp:wrapNone/>
            <wp:docPr id="108" name="Picture 108" descr="suburb_brochure_ins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suburb_brochure_insid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3886200</wp:posOffset>
                </wp:positionV>
                <wp:extent cx="1828800" cy="914400"/>
                <wp:effectExtent l="0" t="0" r="0" b="0"/>
                <wp:wrapNone/>
                <wp:docPr id="2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1026" w:rsidRPr="001B5FCA" w:rsidRDefault="00471026" w:rsidP="00471026">
                            <w:pPr>
                              <w:pStyle w:val="TAGLINE"/>
                            </w:pPr>
                            <w:r w:rsidRPr="001B5FCA">
                              <w:t xml:space="preserve">DELETE BOX OR </w:t>
                            </w:r>
                            <w:r w:rsidRPr="001B5FCA">
                              <w:br/>
                              <w:t xml:space="preserve">TAGLINE CAN </w:t>
                            </w:r>
                            <w:r w:rsidRPr="001B5FCA">
                              <w:br/>
                              <w:t>GO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42" type="#_x0000_t202" style="position:absolute;margin-left:-18pt;margin-top:306pt;width:2in;height:1in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" filled="f" stroked="f">
                <v:textbox>
                  <w:txbxContent>
                    <w:p w:rsidR="00471026" w:rsidRPr="001B5FCA" w:rsidRDefault="00471026" w:rsidP="00471026">
                      <w:pPr>
                        <w:pStyle w:val="TAGLINE"/>
                      </w:pPr>
                      <w:r w:rsidRPr="001B5FCA">
                        <w:t xml:space="preserve">DELETE BOX OR </w:t>
                      </w:r>
                      <w:r w:rsidRPr="001B5FCA">
                        <w:br/>
                        <w:t xml:space="preserve">TAGLINE CAN </w:t>
                      </w:r>
                      <w:r w:rsidRPr="001B5FCA">
                        <w:br/>
                        <w:t>GO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7086600</wp:posOffset>
                </wp:positionV>
                <wp:extent cx="6286500" cy="457200"/>
                <wp:effectExtent l="0" t="0" r="0" b="0"/>
                <wp:wrapNone/>
                <wp:docPr id="1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1026" w:rsidRPr="005E1957" w:rsidRDefault="00471026" w:rsidP="00471026">
                            <w:pPr>
                              <w:jc w:val="center"/>
                            </w:pPr>
                            <w:r w:rsidRPr="005E1957">
                              <w:rPr>
                                <w:rFonts w:ascii="Times" w:hAnsi="Times"/>
                              </w:rPr>
                              <w:t>Place real estate logos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043" type="#_x0000_t202" style="position:absolute;margin-left:270pt;margin-top:558pt;width:495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" filled="f" stroked="f">
                <v:textbox>
                  <w:txbxContent>
                    <w:p w:rsidR="00471026" w:rsidRPr="005E1957" w:rsidRDefault="00471026" w:rsidP="00471026">
                      <w:pPr>
                        <w:jc w:val="center"/>
                      </w:pPr>
                      <w:r w:rsidRPr="005E1957">
                        <w:rPr>
                          <w:rFonts w:ascii="Times" w:hAnsi="Times"/>
                        </w:rPr>
                        <w:t>Place real estate logos here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71026" w:rsidRPr="00471026" w:rsidSect="00471026">
      <w:pgSz w:w="15840" w:h="12240" w:orient="landscape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dobe Jenson Pro">
    <w:altName w:val="Times New Roman"/>
    <w:charset w:val="00"/>
    <w:family w:val="auto"/>
    <w:pitch w:val="variable"/>
    <w:sig w:usb0="03000000" w:usb1="00000000" w:usb2="00000000" w:usb3="00000000" w:csb0="00000001" w:csb1="00000000"/>
  </w:font>
  <w:font w:name="Lucida Grande">
    <w:charset w:val="00"/>
    <w:family w:val="auto"/>
    <w:pitch w:val="variable"/>
    <w:sig w:usb0="03000000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dobe Caslon Pro"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7E0FC5"/>
    <w:multiLevelType w:val="hybridMultilevel"/>
    <w:tmpl w:val="6E760678"/>
    <w:lvl w:ilvl="0" w:tplc="00010409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A12"/>
    <w:rsid w:val="00471026"/>
    <w:rsid w:val="005C4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34">
      <o:colormru v:ext="edit" colors="#c8d4e3,#aba1a1,#6a5142,#4f2f18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color w:val="000000"/>
      <w:kern w:val="28"/>
    </w:rPr>
  </w:style>
  <w:style w:type="paragraph" w:styleId="Heading1">
    <w:name w:val="heading 1"/>
    <w:basedOn w:val="Normal"/>
    <w:next w:val="Normal"/>
    <w:qFormat/>
    <w:rsid w:val="005D2F4A"/>
    <w:pPr>
      <w:keepNext/>
      <w:widowControl w:val="0"/>
      <w:jc w:val="center"/>
      <w:outlineLvl w:val="0"/>
    </w:pPr>
    <w:rPr>
      <w:b/>
      <w:color w:val="411D0E"/>
      <w:sz w:val="22"/>
      <w:lang w:val="en"/>
    </w:rPr>
  </w:style>
  <w:style w:type="paragraph" w:styleId="Heading2">
    <w:name w:val="heading 2"/>
    <w:basedOn w:val="Normal"/>
    <w:next w:val="Normal"/>
    <w:qFormat/>
    <w:pPr>
      <w:keepNext/>
      <w:widowControl w:val="0"/>
      <w:jc w:val="center"/>
      <w:outlineLvl w:val="1"/>
    </w:pPr>
    <w:rPr>
      <w:b/>
      <w:color w:val="800000"/>
      <w:lang w:val="en"/>
    </w:rPr>
  </w:style>
  <w:style w:type="paragraph" w:styleId="Heading3">
    <w:name w:val="heading 3"/>
    <w:basedOn w:val="Normal"/>
    <w:next w:val="Normal"/>
    <w:qFormat/>
    <w:pPr>
      <w:keepNext/>
      <w:widowControl w:val="0"/>
      <w:jc w:val="center"/>
      <w:outlineLvl w:val="2"/>
    </w:pPr>
    <w:rPr>
      <w:rFonts w:ascii="Adobe Jenson Pro" w:hAnsi="Adobe Jenson Pro"/>
      <w:b/>
      <w:color w:val="CD4313"/>
      <w:sz w:val="64"/>
      <w:lang w:val="en"/>
    </w:rPr>
  </w:style>
  <w:style w:type="paragraph" w:styleId="Heading4">
    <w:name w:val="heading 4"/>
    <w:basedOn w:val="Normal"/>
    <w:next w:val="Normal"/>
    <w:link w:val="Heading4Char"/>
    <w:qFormat/>
    <w:pPr>
      <w:keepNext/>
      <w:widowControl w:val="0"/>
      <w:jc w:val="center"/>
      <w:outlineLvl w:val="3"/>
    </w:pPr>
    <w:rPr>
      <w:b/>
      <w:color w:val="800000"/>
      <w:sz w:val="24"/>
      <w:lang w:val="en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rPr>
      <w:lang w:bidi="ar-SA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odyText">
    <w:name w:val="Body Text"/>
    <w:basedOn w:val="Normal"/>
    <w:pPr>
      <w:widowControl w:val="0"/>
      <w:spacing w:before="240" w:line="244" w:lineRule="auto"/>
    </w:pPr>
    <w:rPr>
      <w:rFonts w:ascii="Adobe Jenson Pro" w:hAnsi="Adobe Jenson Pro"/>
      <w:b/>
      <w:color w:val="64412F"/>
      <w:sz w:val="22"/>
      <w:lang w:val="en"/>
    </w:rPr>
  </w:style>
  <w:style w:type="paragraph" w:styleId="BodyText2">
    <w:name w:val="Body Text 2"/>
    <w:basedOn w:val="Normal"/>
    <w:link w:val="BodyText2Char"/>
    <w:pPr>
      <w:widowControl w:val="0"/>
      <w:spacing w:before="240" w:line="360" w:lineRule="auto"/>
    </w:pPr>
    <w:rPr>
      <w:b/>
      <w:color w:val="800000"/>
      <w:sz w:val="22"/>
      <w:lang w:val="en"/>
    </w:rPr>
  </w:style>
  <w:style w:type="paragraph" w:styleId="BodyText3">
    <w:name w:val="Body Text 3"/>
    <w:basedOn w:val="Normal"/>
    <w:link w:val="BodyText3Char"/>
    <w:pPr>
      <w:widowControl w:val="0"/>
      <w:spacing w:after="120" w:line="249" w:lineRule="auto"/>
      <w:jc w:val="center"/>
    </w:pPr>
    <w:rPr>
      <w:rFonts w:ascii="Adobe Jenson Pro" w:hAnsi="Adobe Jenson Pro"/>
      <w:b/>
      <w:color w:val="800000"/>
      <w:sz w:val="28"/>
      <w:lang w:val="en"/>
    </w:rPr>
  </w:style>
  <w:style w:type="paragraph" w:styleId="DocumentMap">
    <w:name w:val="Document Map"/>
    <w:basedOn w:val="Normal"/>
    <w:semiHidden/>
    <w:rsid w:val="00C02824"/>
    <w:pPr>
      <w:shd w:val="clear" w:color="auto" w:fill="C6D5EC"/>
    </w:pPr>
    <w:rPr>
      <w:rFonts w:ascii="Lucida Grande" w:hAnsi="Lucida Grande"/>
      <w:sz w:val="24"/>
      <w:szCs w:val="24"/>
    </w:rPr>
  </w:style>
  <w:style w:type="paragraph" w:customStyle="1" w:styleId="WELCOME">
    <w:name w:val="WELCOME"/>
    <w:basedOn w:val="Heading4"/>
    <w:qFormat/>
    <w:rsid w:val="00471026"/>
    <w:pPr>
      <w:spacing w:after="120"/>
    </w:pPr>
    <w:rPr>
      <w:rFonts w:ascii="Times" w:hAnsi="Times"/>
      <w:caps/>
      <w:color w:val="FFFFFF"/>
      <w:sz w:val="28"/>
    </w:rPr>
  </w:style>
  <w:style w:type="paragraph" w:customStyle="1" w:styleId="YOURNAMEHERE">
    <w:name w:val="YOUR NAME HERE"/>
    <w:basedOn w:val="Normal"/>
    <w:link w:val="YOURNAMEHEREChar"/>
    <w:qFormat/>
    <w:rsid w:val="00471026"/>
    <w:pPr>
      <w:jc w:val="center"/>
    </w:pPr>
    <w:rPr>
      <w:rFonts w:ascii="Times" w:hAnsi="Times"/>
      <w:caps/>
      <w:color w:val="FFFFFF"/>
      <w:sz w:val="22"/>
    </w:rPr>
  </w:style>
  <w:style w:type="character" w:customStyle="1" w:styleId="Heading4Char">
    <w:name w:val="Heading 4 Char"/>
    <w:basedOn w:val="DefaultParagraphFont"/>
    <w:link w:val="Heading4"/>
    <w:rsid w:val="00471026"/>
    <w:rPr>
      <w:b/>
      <w:color w:val="800000"/>
      <w:kern w:val="28"/>
      <w:sz w:val="24"/>
      <w:lang w:val="en"/>
    </w:rPr>
  </w:style>
  <w:style w:type="character" w:customStyle="1" w:styleId="WELCOMEChar">
    <w:name w:val="WELCOME Char"/>
    <w:basedOn w:val="Heading4Char"/>
    <w:link w:val="WELCOME"/>
    <w:rsid w:val="00471026"/>
    <w:rPr>
      <w:b/>
      <w:color w:val="800000"/>
      <w:kern w:val="28"/>
      <w:sz w:val="24"/>
      <w:lang w:val="en"/>
    </w:rPr>
  </w:style>
  <w:style w:type="paragraph" w:customStyle="1" w:styleId="placephotohere">
    <w:name w:val="place photo here"/>
    <w:basedOn w:val="Normal"/>
    <w:link w:val="placephotohereChar"/>
    <w:qFormat/>
    <w:rsid w:val="00471026"/>
    <w:pPr>
      <w:tabs>
        <w:tab w:val="left" w:pos="1440"/>
      </w:tabs>
      <w:ind w:left="-576" w:right="-576"/>
      <w:jc w:val="center"/>
    </w:pPr>
    <w:rPr>
      <w:sz w:val="24"/>
    </w:rPr>
  </w:style>
  <w:style w:type="character" w:customStyle="1" w:styleId="YOURNAMEHEREChar">
    <w:name w:val="YOUR NAME HERE Char"/>
    <w:basedOn w:val="DefaultParagraphFont"/>
    <w:link w:val="YOURNAMEHERE"/>
    <w:rsid w:val="00471026"/>
    <w:rPr>
      <w:rFonts w:ascii="Times" w:hAnsi="Times"/>
      <w:caps/>
      <w:color w:val="FFFFFF"/>
      <w:kern w:val="28"/>
      <w:sz w:val="22"/>
    </w:rPr>
  </w:style>
  <w:style w:type="paragraph" w:customStyle="1" w:styleId="testimonials">
    <w:name w:val="testimonials"/>
    <w:basedOn w:val="BodyText2"/>
    <w:qFormat/>
    <w:rsid w:val="00471026"/>
    <w:pPr>
      <w:ind w:left="144"/>
    </w:pPr>
    <w:rPr>
      <w:rFonts w:ascii="Times" w:hAnsi="Times"/>
      <w:b w:val="0"/>
      <w:i/>
      <w:color w:val="4F1900"/>
      <w:sz w:val="24"/>
    </w:rPr>
  </w:style>
  <w:style w:type="character" w:customStyle="1" w:styleId="placephotohereChar">
    <w:name w:val="place photo here Char"/>
    <w:basedOn w:val="DefaultParagraphFont"/>
    <w:link w:val="placephotohere"/>
    <w:rsid w:val="00471026"/>
    <w:rPr>
      <w:color w:val="000000"/>
      <w:kern w:val="28"/>
      <w:sz w:val="24"/>
    </w:rPr>
  </w:style>
  <w:style w:type="paragraph" w:customStyle="1" w:styleId="SUBHEAD01">
    <w:name w:val="SUBHEAD 01"/>
    <w:basedOn w:val="Normal"/>
    <w:link w:val="SUBHEAD01Char"/>
    <w:qFormat/>
    <w:rsid w:val="00471026"/>
    <w:rPr>
      <w:rFonts w:ascii="Times" w:hAnsi="Times"/>
      <w:color w:val="4F1900"/>
      <w:sz w:val="24"/>
    </w:rPr>
  </w:style>
  <w:style w:type="character" w:customStyle="1" w:styleId="BodyText2Char">
    <w:name w:val="Body Text 2 Char"/>
    <w:basedOn w:val="DefaultParagraphFont"/>
    <w:link w:val="BodyText2"/>
    <w:rsid w:val="00471026"/>
    <w:rPr>
      <w:b/>
      <w:color w:val="800000"/>
      <w:kern w:val="28"/>
      <w:sz w:val="22"/>
      <w:lang w:val="en"/>
    </w:rPr>
  </w:style>
  <w:style w:type="character" w:customStyle="1" w:styleId="testimonialsChar">
    <w:name w:val="testimonials Char"/>
    <w:basedOn w:val="BodyText2Char"/>
    <w:link w:val="testimonials"/>
    <w:rsid w:val="00471026"/>
    <w:rPr>
      <w:b/>
      <w:color w:val="800000"/>
      <w:kern w:val="28"/>
      <w:sz w:val="22"/>
      <w:lang w:val="en"/>
    </w:rPr>
  </w:style>
  <w:style w:type="paragraph" w:customStyle="1" w:styleId="BodyText01">
    <w:name w:val="Body Text 01"/>
    <w:basedOn w:val="BodyText2"/>
    <w:link w:val="BodyText01Char"/>
    <w:qFormat/>
    <w:rsid w:val="00471026"/>
    <w:pPr>
      <w:ind w:left="144"/>
    </w:pPr>
    <w:rPr>
      <w:rFonts w:ascii="Times" w:hAnsi="Times"/>
      <w:b w:val="0"/>
      <w:i/>
      <w:color w:val="auto"/>
    </w:rPr>
  </w:style>
  <w:style w:type="character" w:customStyle="1" w:styleId="SUBHEAD01Char">
    <w:name w:val="SUBHEAD 01 Char"/>
    <w:basedOn w:val="DefaultParagraphFont"/>
    <w:link w:val="SUBHEAD01"/>
    <w:rsid w:val="00471026"/>
    <w:rPr>
      <w:rFonts w:ascii="Times" w:hAnsi="Times"/>
      <w:color w:val="4F1900"/>
      <w:kern w:val="28"/>
      <w:sz w:val="24"/>
    </w:rPr>
  </w:style>
  <w:style w:type="paragraph" w:customStyle="1" w:styleId="PLACELOGO">
    <w:name w:val="PLACE LOGO"/>
    <w:basedOn w:val="BodyText3"/>
    <w:qFormat/>
    <w:rsid w:val="00471026"/>
    <w:pPr>
      <w:spacing w:line="250" w:lineRule="auto"/>
    </w:pPr>
    <w:rPr>
      <w:rFonts w:ascii="Times" w:hAnsi="Times"/>
      <w:b w:val="0"/>
      <w:color w:val="4F1900"/>
      <w:sz w:val="22"/>
    </w:rPr>
  </w:style>
  <w:style w:type="character" w:customStyle="1" w:styleId="BodyText01Char">
    <w:name w:val="Body Text 01 Char"/>
    <w:basedOn w:val="BodyText2Char"/>
    <w:link w:val="BodyText01"/>
    <w:rsid w:val="00471026"/>
    <w:rPr>
      <w:rFonts w:ascii="Times" w:hAnsi="Times"/>
      <w:b/>
      <w:i/>
      <w:color w:val="800000"/>
      <w:kern w:val="28"/>
      <w:sz w:val="22"/>
      <w:lang w:val="en"/>
    </w:rPr>
  </w:style>
  <w:style w:type="paragraph" w:customStyle="1" w:styleId="Phone">
    <w:name w:val="Phone"/>
    <w:basedOn w:val="Normal"/>
    <w:link w:val="PhoneChar"/>
    <w:qFormat/>
    <w:rsid w:val="00471026"/>
    <w:pPr>
      <w:widowControl w:val="0"/>
      <w:spacing w:line="360" w:lineRule="auto"/>
      <w:jc w:val="center"/>
    </w:pPr>
    <w:rPr>
      <w:rFonts w:ascii="Times" w:hAnsi="Times"/>
      <w:smallCaps/>
      <w:color w:val="4F1900"/>
      <w:sz w:val="22"/>
      <w:lang w:val="en"/>
    </w:rPr>
  </w:style>
  <w:style w:type="character" w:customStyle="1" w:styleId="BodyText3Char">
    <w:name w:val="Body Text 3 Char"/>
    <w:basedOn w:val="DefaultParagraphFont"/>
    <w:link w:val="BodyText3"/>
    <w:rsid w:val="00471026"/>
    <w:rPr>
      <w:rFonts w:ascii="Adobe Jenson Pro" w:hAnsi="Adobe Jenson Pro"/>
      <w:b/>
      <w:color w:val="800000"/>
      <w:kern w:val="28"/>
      <w:sz w:val="28"/>
      <w:lang w:val="en"/>
    </w:rPr>
  </w:style>
  <w:style w:type="character" w:customStyle="1" w:styleId="PLACELOGOChar">
    <w:name w:val="PLACE LOGO Char"/>
    <w:basedOn w:val="BodyText3Char"/>
    <w:link w:val="PLACELOGO"/>
    <w:rsid w:val="00471026"/>
    <w:rPr>
      <w:rFonts w:ascii="Adobe Jenson Pro" w:hAnsi="Adobe Jenson Pro"/>
      <w:b/>
      <w:color w:val="800000"/>
      <w:kern w:val="28"/>
      <w:sz w:val="28"/>
      <w:lang w:val="en"/>
    </w:rPr>
  </w:style>
  <w:style w:type="paragraph" w:customStyle="1" w:styleId="Address01">
    <w:name w:val="Address 01"/>
    <w:basedOn w:val="Normal"/>
    <w:link w:val="Address01Char"/>
    <w:qFormat/>
    <w:rsid w:val="00471026"/>
    <w:pPr>
      <w:widowControl w:val="0"/>
      <w:spacing w:line="360" w:lineRule="auto"/>
      <w:jc w:val="center"/>
    </w:pPr>
    <w:rPr>
      <w:rFonts w:ascii="Times" w:hAnsi="Times"/>
      <w:sz w:val="22"/>
      <w:lang w:val="en"/>
    </w:rPr>
  </w:style>
  <w:style w:type="character" w:customStyle="1" w:styleId="PhoneChar">
    <w:name w:val="Phone Char"/>
    <w:basedOn w:val="DefaultParagraphFont"/>
    <w:link w:val="Phone"/>
    <w:rsid w:val="00471026"/>
    <w:rPr>
      <w:rFonts w:ascii="Times" w:hAnsi="Times"/>
      <w:smallCaps/>
      <w:color w:val="4F1900"/>
      <w:kern w:val="28"/>
      <w:sz w:val="22"/>
      <w:lang w:val="en"/>
    </w:rPr>
  </w:style>
  <w:style w:type="paragraph" w:customStyle="1" w:styleId="Address02">
    <w:name w:val="Address 02"/>
    <w:basedOn w:val="Normal"/>
    <w:link w:val="Address02Char"/>
    <w:qFormat/>
    <w:rsid w:val="00471026"/>
    <w:pPr>
      <w:widowControl w:val="0"/>
      <w:spacing w:line="360" w:lineRule="auto"/>
      <w:jc w:val="center"/>
    </w:pPr>
    <w:rPr>
      <w:rFonts w:ascii="Times" w:hAnsi="Times"/>
      <w:smallCaps/>
      <w:color w:val="4F1900"/>
      <w:sz w:val="22"/>
      <w:lang w:val="en"/>
    </w:rPr>
  </w:style>
  <w:style w:type="character" w:customStyle="1" w:styleId="Address01Char">
    <w:name w:val="Address 01 Char"/>
    <w:basedOn w:val="DefaultParagraphFont"/>
    <w:link w:val="Address01"/>
    <w:rsid w:val="00471026"/>
    <w:rPr>
      <w:rFonts w:ascii="Times" w:hAnsi="Times"/>
      <w:color w:val="000000"/>
      <w:kern w:val="28"/>
      <w:sz w:val="22"/>
      <w:lang w:val="en"/>
    </w:rPr>
  </w:style>
  <w:style w:type="paragraph" w:customStyle="1" w:styleId="SUBHEAD02">
    <w:name w:val="SUBHEAD 02"/>
    <w:basedOn w:val="Normal"/>
    <w:link w:val="SUBHEAD02Char"/>
    <w:qFormat/>
    <w:rsid w:val="00471026"/>
    <w:rPr>
      <w:rFonts w:ascii="Times" w:hAnsi="Times"/>
      <w:color w:val="4F1900"/>
      <w:sz w:val="24"/>
    </w:rPr>
  </w:style>
  <w:style w:type="character" w:customStyle="1" w:styleId="Address02Char">
    <w:name w:val="Address 02 Char"/>
    <w:basedOn w:val="DefaultParagraphFont"/>
    <w:link w:val="Address02"/>
    <w:rsid w:val="00471026"/>
    <w:rPr>
      <w:rFonts w:ascii="Times" w:hAnsi="Times"/>
      <w:smallCaps/>
      <w:color w:val="4F1900"/>
      <w:kern w:val="28"/>
      <w:sz w:val="22"/>
      <w:lang w:val="en"/>
    </w:rPr>
  </w:style>
  <w:style w:type="paragraph" w:customStyle="1" w:styleId="BulletPoints">
    <w:name w:val="Bullet Points"/>
    <w:basedOn w:val="BodyText2"/>
    <w:link w:val="BulletPointsChar"/>
    <w:qFormat/>
    <w:rsid w:val="00471026"/>
    <w:pPr>
      <w:spacing w:line="240" w:lineRule="auto"/>
      <w:ind w:left="144"/>
    </w:pPr>
    <w:rPr>
      <w:rFonts w:ascii="Times" w:hAnsi="Times"/>
      <w:b w:val="0"/>
      <w:i/>
      <w:color w:val="auto"/>
    </w:rPr>
  </w:style>
  <w:style w:type="character" w:customStyle="1" w:styleId="SUBHEAD02Char">
    <w:name w:val="SUBHEAD 02 Char"/>
    <w:basedOn w:val="DefaultParagraphFont"/>
    <w:link w:val="SUBHEAD02"/>
    <w:rsid w:val="00471026"/>
    <w:rPr>
      <w:rFonts w:ascii="Times" w:hAnsi="Times"/>
      <w:color w:val="4F1900"/>
      <w:kern w:val="28"/>
      <w:sz w:val="24"/>
    </w:rPr>
  </w:style>
  <w:style w:type="paragraph" w:customStyle="1" w:styleId="TAGLINE">
    <w:name w:val="TAGLINE"/>
    <w:basedOn w:val="Normal"/>
    <w:link w:val="TAGLINEChar"/>
    <w:qFormat/>
    <w:rsid w:val="00471026"/>
    <w:pPr>
      <w:spacing w:line="360" w:lineRule="auto"/>
      <w:jc w:val="center"/>
    </w:pPr>
    <w:rPr>
      <w:rFonts w:ascii="Times" w:hAnsi="Times"/>
      <w:color w:val="4F1900"/>
      <w:sz w:val="24"/>
    </w:rPr>
  </w:style>
  <w:style w:type="character" w:customStyle="1" w:styleId="BulletPointsChar">
    <w:name w:val="Bullet Points Char"/>
    <w:basedOn w:val="BodyText2Char"/>
    <w:link w:val="BulletPoints"/>
    <w:rsid w:val="00471026"/>
    <w:rPr>
      <w:rFonts w:ascii="Times" w:hAnsi="Times"/>
      <w:b/>
      <w:i/>
      <w:color w:val="800000"/>
      <w:kern w:val="28"/>
      <w:sz w:val="22"/>
      <w:lang w:val="en"/>
    </w:rPr>
  </w:style>
  <w:style w:type="paragraph" w:customStyle="1" w:styleId="HEADLINEGOESHERE">
    <w:name w:val="HEADLINE GOES HERE"/>
    <w:basedOn w:val="Heading4"/>
    <w:link w:val="HEADLINEGOESHEREChar"/>
    <w:qFormat/>
    <w:rsid w:val="00471026"/>
    <w:pPr>
      <w:spacing w:after="120"/>
    </w:pPr>
    <w:rPr>
      <w:rFonts w:ascii="Times" w:hAnsi="Times"/>
      <w:caps/>
      <w:color w:val="4F1900"/>
      <w:sz w:val="44"/>
    </w:rPr>
  </w:style>
  <w:style w:type="character" w:customStyle="1" w:styleId="TAGLINEChar">
    <w:name w:val="TAGLINE Char"/>
    <w:basedOn w:val="DefaultParagraphFont"/>
    <w:link w:val="TAGLINE"/>
    <w:rsid w:val="00471026"/>
    <w:rPr>
      <w:rFonts w:ascii="Times" w:hAnsi="Times"/>
      <w:color w:val="4F1900"/>
      <w:kern w:val="28"/>
      <w:sz w:val="24"/>
    </w:rPr>
  </w:style>
  <w:style w:type="paragraph" w:customStyle="1" w:styleId="SUBHEADGOESHERE">
    <w:name w:val="SUBHEAD GOES HERE"/>
    <w:basedOn w:val="Normal"/>
    <w:link w:val="SUBHEADGOESHEREChar"/>
    <w:qFormat/>
    <w:rsid w:val="00471026"/>
    <w:pPr>
      <w:spacing w:line="360" w:lineRule="auto"/>
      <w:jc w:val="center"/>
    </w:pPr>
    <w:rPr>
      <w:b/>
      <w:color w:val="4F1900"/>
      <w:sz w:val="28"/>
    </w:rPr>
  </w:style>
  <w:style w:type="character" w:customStyle="1" w:styleId="HEADLINEGOESHEREChar">
    <w:name w:val="HEADLINE GOES HERE Char"/>
    <w:basedOn w:val="Heading4Char"/>
    <w:link w:val="HEADLINEGOESHERE"/>
    <w:rsid w:val="00471026"/>
    <w:rPr>
      <w:rFonts w:ascii="Times" w:hAnsi="Times"/>
      <w:b/>
      <w:caps/>
      <w:color w:val="4F1900"/>
      <w:kern w:val="28"/>
      <w:sz w:val="44"/>
      <w:lang w:val="en"/>
    </w:rPr>
  </w:style>
  <w:style w:type="paragraph" w:customStyle="1" w:styleId="BodyText02">
    <w:name w:val="Body Text 02"/>
    <w:basedOn w:val="Normal"/>
    <w:link w:val="BodyText02Char"/>
    <w:qFormat/>
    <w:rsid w:val="00471026"/>
    <w:pPr>
      <w:widowControl w:val="0"/>
      <w:spacing w:line="360" w:lineRule="auto"/>
      <w:ind w:left="144"/>
    </w:pPr>
    <w:rPr>
      <w:rFonts w:ascii="Times" w:hAnsi="Times"/>
      <w:color w:val="auto"/>
      <w:sz w:val="22"/>
      <w:lang w:val="en"/>
    </w:rPr>
  </w:style>
  <w:style w:type="character" w:customStyle="1" w:styleId="SUBHEADGOESHEREChar">
    <w:name w:val="SUBHEAD GOES HERE Char"/>
    <w:basedOn w:val="DefaultParagraphFont"/>
    <w:link w:val="SUBHEADGOESHERE"/>
    <w:rsid w:val="00471026"/>
    <w:rPr>
      <w:b/>
      <w:color w:val="4F1900"/>
      <w:kern w:val="28"/>
      <w:sz w:val="28"/>
    </w:rPr>
  </w:style>
  <w:style w:type="paragraph" w:customStyle="1" w:styleId="Placerealestatelogoshere">
    <w:name w:val="Place real estate logos here"/>
    <w:basedOn w:val="Normal"/>
    <w:link w:val="PlacerealestatelogoshereChar"/>
    <w:qFormat/>
    <w:rsid w:val="00471026"/>
    <w:pPr>
      <w:jc w:val="center"/>
    </w:pPr>
    <w:rPr>
      <w:rFonts w:ascii="Times" w:hAnsi="Times"/>
    </w:rPr>
  </w:style>
  <w:style w:type="character" w:customStyle="1" w:styleId="BodyText02Char">
    <w:name w:val="Body Text 02 Char"/>
    <w:basedOn w:val="DefaultParagraphFont"/>
    <w:link w:val="BodyText02"/>
    <w:rsid w:val="00471026"/>
    <w:rPr>
      <w:rFonts w:ascii="Times" w:hAnsi="Times"/>
      <w:kern w:val="28"/>
      <w:sz w:val="22"/>
      <w:lang w:val="en"/>
    </w:rPr>
  </w:style>
  <w:style w:type="character" w:customStyle="1" w:styleId="PlacerealestatelogoshereChar">
    <w:name w:val="Place real estate logos here Char"/>
    <w:basedOn w:val="DefaultParagraphFont"/>
    <w:link w:val="Placerealestatelogoshere"/>
    <w:rsid w:val="00471026"/>
    <w:rPr>
      <w:rFonts w:ascii="Times" w:hAnsi="Times"/>
      <w:color w:val="000000"/>
      <w:kern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color w:val="000000"/>
      <w:kern w:val="28"/>
    </w:rPr>
  </w:style>
  <w:style w:type="paragraph" w:styleId="Heading1">
    <w:name w:val="heading 1"/>
    <w:basedOn w:val="Normal"/>
    <w:next w:val="Normal"/>
    <w:qFormat/>
    <w:rsid w:val="005D2F4A"/>
    <w:pPr>
      <w:keepNext/>
      <w:widowControl w:val="0"/>
      <w:jc w:val="center"/>
      <w:outlineLvl w:val="0"/>
    </w:pPr>
    <w:rPr>
      <w:b/>
      <w:color w:val="411D0E"/>
      <w:sz w:val="22"/>
      <w:lang w:val="en"/>
    </w:rPr>
  </w:style>
  <w:style w:type="paragraph" w:styleId="Heading2">
    <w:name w:val="heading 2"/>
    <w:basedOn w:val="Normal"/>
    <w:next w:val="Normal"/>
    <w:qFormat/>
    <w:pPr>
      <w:keepNext/>
      <w:widowControl w:val="0"/>
      <w:jc w:val="center"/>
      <w:outlineLvl w:val="1"/>
    </w:pPr>
    <w:rPr>
      <w:b/>
      <w:color w:val="800000"/>
      <w:lang w:val="en"/>
    </w:rPr>
  </w:style>
  <w:style w:type="paragraph" w:styleId="Heading3">
    <w:name w:val="heading 3"/>
    <w:basedOn w:val="Normal"/>
    <w:next w:val="Normal"/>
    <w:qFormat/>
    <w:pPr>
      <w:keepNext/>
      <w:widowControl w:val="0"/>
      <w:jc w:val="center"/>
      <w:outlineLvl w:val="2"/>
    </w:pPr>
    <w:rPr>
      <w:rFonts w:ascii="Adobe Jenson Pro" w:hAnsi="Adobe Jenson Pro"/>
      <w:b/>
      <w:color w:val="CD4313"/>
      <w:sz w:val="64"/>
      <w:lang w:val="en"/>
    </w:rPr>
  </w:style>
  <w:style w:type="paragraph" w:styleId="Heading4">
    <w:name w:val="heading 4"/>
    <w:basedOn w:val="Normal"/>
    <w:next w:val="Normal"/>
    <w:link w:val="Heading4Char"/>
    <w:qFormat/>
    <w:pPr>
      <w:keepNext/>
      <w:widowControl w:val="0"/>
      <w:jc w:val="center"/>
      <w:outlineLvl w:val="3"/>
    </w:pPr>
    <w:rPr>
      <w:b/>
      <w:color w:val="800000"/>
      <w:sz w:val="24"/>
      <w:lang w:val="en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rPr>
      <w:lang w:bidi="ar-SA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odyText">
    <w:name w:val="Body Text"/>
    <w:basedOn w:val="Normal"/>
    <w:pPr>
      <w:widowControl w:val="0"/>
      <w:spacing w:before="240" w:line="244" w:lineRule="auto"/>
    </w:pPr>
    <w:rPr>
      <w:rFonts w:ascii="Adobe Jenson Pro" w:hAnsi="Adobe Jenson Pro"/>
      <w:b/>
      <w:color w:val="64412F"/>
      <w:sz w:val="22"/>
      <w:lang w:val="en"/>
    </w:rPr>
  </w:style>
  <w:style w:type="paragraph" w:styleId="BodyText2">
    <w:name w:val="Body Text 2"/>
    <w:basedOn w:val="Normal"/>
    <w:link w:val="BodyText2Char"/>
    <w:pPr>
      <w:widowControl w:val="0"/>
      <w:spacing w:before="240" w:line="360" w:lineRule="auto"/>
    </w:pPr>
    <w:rPr>
      <w:b/>
      <w:color w:val="800000"/>
      <w:sz w:val="22"/>
      <w:lang w:val="en"/>
    </w:rPr>
  </w:style>
  <w:style w:type="paragraph" w:styleId="BodyText3">
    <w:name w:val="Body Text 3"/>
    <w:basedOn w:val="Normal"/>
    <w:link w:val="BodyText3Char"/>
    <w:pPr>
      <w:widowControl w:val="0"/>
      <w:spacing w:after="120" w:line="249" w:lineRule="auto"/>
      <w:jc w:val="center"/>
    </w:pPr>
    <w:rPr>
      <w:rFonts w:ascii="Adobe Jenson Pro" w:hAnsi="Adobe Jenson Pro"/>
      <w:b/>
      <w:color w:val="800000"/>
      <w:sz w:val="28"/>
      <w:lang w:val="en"/>
    </w:rPr>
  </w:style>
  <w:style w:type="paragraph" w:styleId="DocumentMap">
    <w:name w:val="Document Map"/>
    <w:basedOn w:val="Normal"/>
    <w:semiHidden/>
    <w:rsid w:val="00C02824"/>
    <w:pPr>
      <w:shd w:val="clear" w:color="auto" w:fill="C6D5EC"/>
    </w:pPr>
    <w:rPr>
      <w:rFonts w:ascii="Lucida Grande" w:hAnsi="Lucida Grande"/>
      <w:sz w:val="24"/>
      <w:szCs w:val="24"/>
    </w:rPr>
  </w:style>
  <w:style w:type="paragraph" w:customStyle="1" w:styleId="WELCOME">
    <w:name w:val="WELCOME"/>
    <w:basedOn w:val="Heading4"/>
    <w:qFormat/>
    <w:rsid w:val="00471026"/>
    <w:pPr>
      <w:spacing w:after="120"/>
    </w:pPr>
    <w:rPr>
      <w:rFonts w:ascii="Times" w:hAnsi="Times"/>
      <w:caps/>
      <w:color w:val="FFFFFF"/>
      <w:sz w:val="28"/>
    </w:rPr>
  </w:style>
  <w:style w:type="paragraph" w:customStyle="1" w:styleId="YOURNAMEHERE">
    <w:name w:val="YOUR NAME HERE"/>
    <w:basedOn w:val="Normal"/>
    <w:link w:val="YOURNAMEHEREChar"/>
    <w:qFormat/>
    <w:rsid w:val="00471026"/>
    <w:pPr>
      <w:jc w:val="center"/>
    </w:pPr>
    <w:rPr>
      <w:rFonts w:ascii="Times" w:hAnsi="Times"/>
      <w:caps/>
      <w:color w:val="FFFFFF"/>
      <w:sz w:val="22"/>
    </w:rPr>
  </w:style>
  <w:style w:type="character" w:customStyle="1" w:styleId="Heading4Char">
    <w:name w:val="Heading 4 Char"/>
    <w:basedOn w:val="DefaultParagraphFont"/>
    <w:link w:val="Heading4"/>
    <w:rsid w:val="00471026"/>
    <w:rPr>
      <w:b/>
      <w:color w:val="800000"/>
      <w:kern w:val="28"/>
      <w:sz w:val="24"/>
      <w:lang w:val="en"/>
    </w:rPr>
  </w:style>
  <w:style w:type="character" w:customStyle="1" w:styleId="WELCOMEChar">
    <w:name w:val="WELCOME Char"/>
    <w:basedOn w:val="Heading4Char"/>
    <w:link w:val="WELCOME"/>
    <w:rsid w:val="00471026"/>
    <w:rPr>
      <w:b/>
      <w:color w:val="800000"/>
      <w:kern w:val="28"/>
      <w:sz w:val="24"/>
      <w:lang w:val="en"/>
    </w:rPr>
  </w:style>
  <w:style w:type="paragraph" w:customStyle="1" w:styleId="placephotohere">
    <w:name w:val="place photo here"/>
    <w:basedOn w:val="Normal"/>
    <w:link w:val="placephotohereChar"/>
    <w:qFormat/>
    <w:rsid w:val="00471026"/>
    <w:pPr>
      <w:tabs>
        <w:tab w:val="left" w:pos="1440"/>
      </w:tabs>
      <w:ind w:left="-576" w:right="-576"/>
      <w:jc w:val="center"/>
    </w:pPr>
    <w:rPr>
      <w:sz w:val="24"/>
    </w:rPr>
  </w:style>
  <w:style w:type="character" w:customStyle="1" w:styleId="YOURNAMEHEREChar">
    <w:name w:val="YOUR NAME HERE Char"/>
    <w:basedOn w:val="DefaultParagraphFont"/>
    <w:link w:val="YOURNAMEHERE"/>
    <w:rsid w:val="00471026"/>
    <w:rPr>
      <w:rFonts w:ascii="Times" w:hAnsi="Times"/>
      <w:caps/>
      <w:color w:val="FFFFFF"/>
      <w:kern w:val="28"/>
      <w:sz w:val="22"/>
    </w:rPr>
  </w:style>
  <w:style w:type="paragraph" w:customStyle="1" w:styleId="testimonials">
    <w:name w:val="testimonials"/>
    <w:basedOn w:val="BodyText2"/>
    <w:qFormat/>
    <w:rsid w:val="00471026"/>
    <w:pPr>
      <w:ind w:left="144"/>
    </w:pPr>
    <w:rPr>
      <w:rFonts w:ascii="Times" w:hAnsi="Times"/>
      <w:b w:val="0"/>
      <w:i/>
      <w:color w:val="4F1900"/>
      <w:sz w:val="24"/>
    </w:rPr>
  </w:style>
  <w:style w:type="character" w:customStyle="1" w:styleId="placephotohereChar">
    <w:name w:val="place photo here Char"/>
    <w:basedOn w:val="DefaultParagraphFont"/>
    <w:link w:val="placephotohere"/>
    <w:rsid w:val="00471026"/>
    <w:rPr>
      <w:color w:val="000000"/>
      <w:kern w:val="28"/>
      <w:sz w:val="24"/>
    </w:rPr>
  </w:style>
  <w:style w:type="paragraph" w:customStyle="1" w:styleId="SUBHEAD01">
    <w:name w:val="SUBHEAD 01"/>
    <w:basedOn w:val="Normal"/>
    <w:link w:val="SUBHEAD01Char"/>
    <w:qFormat/>
    <w:rsid w:val="00471026"/>
    <w:rPr>
      <w:rFonts w:ascii="Times" w:hAnsi="Times"/>
      <w:color w:val="4F1900"/>
      <w:sz w:val="24"/>
    </w:rPr>
  </w:style>
  <w:style w:type="character" w:customStyle="1" w:styleId="BodyText2Char">
    <w:name w:val="Body Text 2 Char"/>
    <w:basedOn w:val="DefaultParagraphFont"/>
    <w:link w:val="BodyText2"/>
    <w:rsid w:val="00471026"/>
    <w:rPr>
      <w:b/>
      <w:color w:val="800000"/>
      <w:kern w:val="28"/>
      <w:sz w:val="22"/>
      <w:lang w:val="en"/>
    </w:rPr>
  </w:style>
  <w:style w:type="character" w:customStyle="1" w:styleId="testimonialsChar">
    <w:name w:val="testimonials Char"/>
    <w:basedOn w:val="BodyText2Char"/>
    <w:link w:val="testimonials"/>
    <w:rsid w:val="00471026"/>
    <w:rPr>
      <w:b/>
      <w:color w:val="800000"/>
      <w:kern w:val="28"/>
      <w:sz w:val="22"/>
      <w:lang w:val="en"/>
    </w:rPr>
  </w:style>
  <w:style w:type="paragraph" w:customStyle="1" w:styleId="BodyText01">
    <w:name w:val="Body Text 01"/>
    <w:basedOn w:val="BodyText2"/>
    <w:link w:val="BodyText01Char"/>
    <w:qFormat/>
    <w:rsid w:val="00471026"/>
    <w:pPr>
      <w:ind w:left="144"/>
    </w:pPr>
    <w:rPr>
      <w:rFonts w:ascii="Times" w:hAnsi="Times"/>
      <w:b w:val="0"/>
      <w:i/>
      <w:color w:val="auto"/>
    </w:rPr>
  </w:style>
  <w:style w:type="character" w:customStyle="1" w:styleId="SUBHEAD01Char">
    <w:name w:val="SUBHEAD 01 Char"/>
    <w:basedOn w:val="DefaultParagraphFont"/>
    <w:link w:val="SUBHEAD01"/>
    <w:rsid w:val="00471026"/>
    <w:rPr>
      <w:rFonts w:ascii="Times" w:hAnsi="Times"/>
      <w:color w:val="4F1900"/>
      <w:kern w:val="28"/>
      <w:sz w:val="24"/>
    </w:rPr>
  </w:style>
  <w:style w:type="paragraph" w:customStyle="1" w:styleId="PLACELOGO">
    <w:name w:val="PLACE LOGO"/>
    <w:basedOn w:val="BodyText3"/>
    <w:qFormat/>
    <w:rsid w:val="00471026"/>
    <w:pPr>
      <w:spacing w:line="250" w:lineRule="auto"/>
    </w:pPr>
    <w:rPr>
      <w:rFonts w:ascii="Times" w:hAnsi="Times"/>
      <w:b w:val="0"/>
      <w:color w:val="4F1900"/>
      <w:sz w:val="22"/>
    </w:rPr>
  </w:style>
  <w:style w:type="character" w:customStyle="1" w:styleId="BodyText01Char">
    <w:name w:val="Body Text 01 Char"/>
    <w:basedOn w:val="BodyText2Char"/>
    <w:link w:val="BodyText01"/>
    <w:rsid w:val="00471026"/>
    <w:rPr>
      <w:rFonts w:ascii="Times" w:hAnsi="Times"/>
      <w:b/>
      <w:i/>
      <w:color w:val="800000"/>
      <w:kern w:val="28"/>
      <w:sz w:val="22"/>
      <w:lang w:val="en"/>
    </w:rPr>
  </w:style>
  <w:style w:type="paragraph" w:customStyle="1" w:styleId="Phone">
    <w:name w:val="Phone"/>
    <w:basedOn w:val="Normal"/>
    <w:link w:val="PhoneChar"/>
    <w:qFormat/>
    <w:rsid w:val="00471026"/>
    <w:pPr>
      <w:widowControl w:val="0"/>
      <w:spacing w:line="360" w:lineRule="auto"/>
      <w:jc w:val="center"/>
    </w:pPr>
    <w:rPr>
      <w:rFonts w:ascii="Times" w:hAnsi="Times"/>
      <w:smallCaps/>
      <w:color w:val="4F1900"/>
      <w:sz w:val="22"/>
      <w:lang w:val="en"/>
    </w:rPr>
  </w:style>
  <w:style w:type="character" w:customStyle="1" w:styleId="BodyText3Char">
    <w:name w:val="Body Text 3 Char"/>
    <w:basedOn w:val="DefaultParagraphFont"/>
    <w:link w:val="BodyText3"/>
    <w:rsid w:val="00471026"/>
    <w:rPr>
      <w:rFonts w:ascii="Adobe Jenson Pro" w:hAnsi="Adobe Jenson Pro"/>
      <w:b/>
      <w:color w:val="800000"/>
      <w:kern w:val="28"/>
      <w:sz w:val="28"/>
      <w:lang w:val="en"/>
    </w:rPr>
  </w:style>
  <w:style w:type="character" w:customStyle="1" w:styleId="PLACELOGOChar">
    <w:name w:val="PLACE LOGO Char"/>
    <w:basedOn w:val="BodyText3Char"/>
    <w:link w:val="PLACELOGO"/>
    <w:rsid w:val="00471026"/>
    <w:rPr>
      <w:rFonts w:ascii="Adobe Jenson Pro" w:hAnsi="Adobe Jenson Pro"/>
      <w:b/>
      <w:color w:val="800000"/>
      <w:kern w:val="28"/>
      <w:sz w:val="28"/>
      <w:lang w:val="en"/>
    </w:rPr>
  </w:style>
  <w:style w:type="paragraph" w:customStyle="1" w:styleId="Address01">
    <w:name w:val="Address 01"/>
    <w:basedOn w:val="Normal"/>
    <w:link w:val="Address01Char"/>
    <w:qFormat/>
    <w:rsid w:val="00471026"/>
    <w:pPr>
      <w:widowControl w:val="0"/>
      <w:spacing w:line="360" w:lineRule="auto"/>
      <w:jc w:val="center"/>
    </w:pPr>
    <w:rPr>
      <w:rFonts w:ascii="Times" w:hAnsi="Times"/>
      <w:sz w:val="22"/>
      <w:lang w:val="en"/>
    </w:rPr>
  </w:style>
  <w:style w:type="character" w:customStyle="1" w:styleId="PhoneChar">
    <w:name w:val="Phone Char"/>
    <w:basedOn w:val="DefaultParagraphFont"/>
    <w:link w:val="Phone"/>
    <w:rsid w:val="00471026"/>
    <w:rPr>
      <w:rFonts w:ascii="Times" w:hAnsi="Times"/>
      <w:smallCaps/>
      <w:color w:val="4F1900"/>
      <w:kern w:val="28"/>
      <w:sz w:val="22"/>
      <w:lang w:val="en"/>
    </w:rPr>
  </w:style>
  <w:style w:type="paragraph" w:customStyle="1" w:styleId="Address02">
    <w:name w:val="Address 02"/>
    <w:basedOn w:val="Normal"/>
    <w:link w:val="Address02Char"/>
    <w:qFormat/>
    <w:rsid w:val="00471026"/>
    <w:pPr>
      <w:widowControl w:val="0"/>
      <w:spacing w:line="360" w:lineRule="auto"/>
      <w:jc w:val="center"/>
    </w:pPr>
    <w:rPr>
      <w:rFonts w:ascii="Times" w:hAnsi="Times"/>
      <w:smallCaps/>
      <w:color w:val="4F1900"/>
      <w:sz w:val="22"/>
      <w:lang w:val="en"/>
    </w:rPr>
  </w:style>
  <w:style w:type="character" w:customStyle="1" w:styleId="Address01Char">
    <w:name w:val="Address 01 Char"/>
    <w:basedOn w:val="DefaultParagraphFont"/>
    <w:link w:val="Address01"/>
    <w:rsid w:val="00471026"/>
    <w:rPr>
      <w:rFonts w:ascii="Times" w:hAnsi="Times"/>
      <w:color w:val="000000"/>
      <w:kern w:val="28"/>
      <w:sz w:val="22"/>
      <w:lang w:val="en"/>
    </w:rPr>
  </w:style>
  <w:style w:type="paragraph" w:customStyle="1" w:styleId="SUBHEAD02">
    <w:name w:val="SUBHEAD 02"/>
    <w:basedOn w:val="Normal"/>
    <w:link w:val="SUBHEAD02Char"/>
    <w:qFormat/>
    <w:rsid w:val="00471026"/>
    <w:rPr>
      <w:rFonts w:ascii="Times" w:hAnsi="Times"/>
      <w:color w:val="4F1900"/>
      <w:sz w:val="24"/>
    </w:rPr>
  </w:style>
  <w:style w:type="character" w:customStyle="1" w:styleId="Address02Char">
    <w:name w:val="Address 02 Char"/>
    <w:basedOn w:val="DefaultParagraphFont"/>
    <w:link w:val="Address02"/>
    <w:rsid w:val="00471026"/>
    <w:rPr>
      <w:rFonts w:ascii="Times" w:hAnsi="Times"/>
      <w:smallCaps/>
      <w:color w:val="4F1900"/>
      <w:kern w:val="28"/>
      <w:sz w:val="22"/>
      <w:lang w:val="en"/>
    </w:rPr>
  </w:style>
  <w:style w:type="paragraph" w:customStyle="1" w:styleId="BulletPoints">
    <w:name w:val="Bullet Points"/>
    <w:basedOn w:val="BodyText2"/>
    <w:link w:val="BulletPointsChar"/>
    <w:qFormat/>
    <w:rsid w:val="00471026"/>
    <w:pPr>
      <w:spacing w:line="240" w:lineRule="auto"/>
      <w:ind w:left="144"/>
    </w:pPr>
    <w:rPr>
      <w:rFonts w:ascii="Times" w:hAnsi="Times"/>
      <w:b w:val="0"/>
      <w:i/>
      <w:color w:val="auto"/>
    </w:rPr>
  </w:style>
  <w:style w:type="character" w:customStyle="1" w:styleId="SUBHEAD02Char">
    <w:name w:val="SUBHEAD 02 Char"/>
    <w:basedOn w:val="DefaultParagraphFont"/>
    <w:link w:val="SUBHEAD02"/>
    <w:rsid w:val="00471026"/>
    <w:rPr>
      <w:rFonts w:ascii="Times" w:hAnsi="Times"/>
      <w:color w:val="4F1900"/>
      <w:kern w:val="28"/>
      <w:sz w:val="24"/>
    </w:rPr>
  </w:style>
  <w:style w:type="paragraph" w:customStyle="1" w:styleId="TAGLINE">
    <w:name w:val="TAGLINE"/>
    <w:basedOn w:val="Normal"/>
    <w:link w:val="TAGLINEChar"/>
    <w:qFormat/>
    <w:rsid w:val="00471026"/>
    <w:pPr>
      <w:spacing w:line="360" w:lineRule="auto"/>
      <w:jc w:val="center"/>
    </w:pPr>
    <w:rPr>
      <w:rFonts w:ascii="Times" w:hAnsi="Times"/>
      <w:color w:val="4F1900"/>
      <w:sz w:val="24"/>
    </w:rPr>
  </w:style>
  <w:style w:type="character" w:customStyle="1" w:styleId="BulletPointsChar">
    <w:name w:val="Bullet Points Char"/>
    <w:basedOn w:val="BodyText2Char"/>
    <w:link w:val="BulletPoints"/>
    <w:rsid w:val="00471026"/>
    <w:rPr>
      <w:rFonts w:ascii="Times" w:hAnsi="Times"/>
      <w:b/>
      <w:i/>
      <w:color w:val="800000"/>
      <w:kern w:val="28"/>
      <w:sz w:val="22"/>
      <w:lang w:val="en"/>
    </w:rPr>
  </w:style>
  <w:style w:type="paragraph" w:customStyle="1" w:styleId="HEADLINEGOESHERE">
    <w:name w:val="HEADLINE GOES HERE"/>
    <w:basedOn w:val="Heading4"/>
    <w:link w:val="HEADLINEGOESHEREChar"/>
    <w:qFormat/>
    <w:rsid w:val="00471026"/>
    <w:pPr>
      <w:spacing w:after="120"/>
    </w:pPr>
    <w:rPr>
      <w:rFonts w:ascii="Times" w:hAnsi="Times"/>
      <w:caps/>
      <w:color w:val="4F1900"/>
      <w:sz w:val="44"/>
    </w:rPr>
  </w:style>
  <w:style w:type="character" w:customStyle="1" w:styleId="TAGLINEChar">
    <w:name w:val="TAGLINE Char"/>
    <w:basedOn w:val="DefaultParagraphFont"/>
    <w:link w:val="TAGLINE"/>
    <w:rsid w:val="00471026"/>
    <w:rPr>
      <w:rFonts w:ascii="Times" w:hAnsi="Times"/>
      <w:color w:val="4F1900"/>
      <w:kern w:val="28"/>
      <w:sz w:val="24"/>
    </w:rPr>
  </w:style>
  <w:style w:type="paragraph" w:customStyle="1" w:styleId="SUBHEADGOESHERE">
    <w:name w:val="SUBHEAD GOES HERE"/>
    <w:basedOn w:val="Normal"/>
    <w:link w:val="SUBHEADGOESHEREChar"/>
    <w:qFormat/>
    <w:rsid w:val="00471026"/>
    <w:pPr>
      <w:spacing w:line="360" w:lineRule="auto"/>
      <w:jc w:val="center"/>
    </w:pPr>
    <w:rPr>
      <w:b/>
      <w:color w:val="4F1900"/>
      <w:sz w:val="28"/>
    </w:rPr>
  </w:style>
  <w:style w:type="character" w:customStyle="1" w:styleId="HEADLINEGOESHEREChar">
    <w:name w:val="HEADLINE GOES HERE Char"/>
    <w:basedOn w:val="Heading4Char"/>
    <w:link w:val="HEADLINEGOESHERE"/>
    <w:rsid w:val="00471026"/>
    <w:rPr>
      <w:rFonts w:ascii="Times" w:hAnsi="Times"/>
      <w:b/>
      <w:caps/>
      <w:color w:val="4F1900"/>
      <w:kern w:val="28"/>
      <w:sz w:val="44"/>
      <w:lang w:val="en"/>
    </w:rPr>
  </w:style>
  <w:style w:type="paragraph" w:customStyle="1" w:styleId="BodyText02">
    <w:name w:val="Body Text 02"/>
    <w:basedOn w:val="Normal"/>
    <w:link w:val="BodyText02Char"/>
    <w:qFormat/>
    <w:rsid w:val="00471026"/>
    <w:pPr>
      <w:widowControl w:val="0"/>
      <w:spacing w:line="360" w:lineRule="auto"/>
      <w:ind w:left="144"/>
    </w:pPr>
    <w:rPr>
      <w:rFonts w:ascii="Times" w:hAnsi="Times"/>
      <w:color w:val="auto"/>
      <w:sz w:val="22"/>
      <w:lang w:val="en"/>
    </w:rPr>
  </w:style>
  <w:style w:type="character" w:customStyle="1" w:styleId="SUBHEADGOESHEREChar">
    <w:name w:val="SUBHEAD GOES HERE Char"/>
    <w:basedOn w:val="DefaultParagraphFont"/>
    <w:link w:val="SUBHEADGOESHERE"/>
    <w:rsid w:val="00471026"/>
    <w:rPr>
      <w:b/>
      <w:color w:val="4F1900"/>
      <w:kern w:val="28"/>
      <w:sz w:val="28"/>
    </w:rPr>
  </w:style>
  <w:style w:type="paragraph" w:customStyle="1" w:styleId="Placerealestatelogoshere">
    <w:name w:val="Place real estate logos here"/>
    <w:basedOn w:val="Normal"/>
    <w:link w:val="PlacerealestatelogoshereChar"/>
    <w:qFormat/>
    <w:rsid w:val="00471026"/>
    <w:pPr>
      <w:jc w:val="center"/>
    </w:pPr>
    <w:rPr>
      <w:rFonts w:ascii="Times" w:hAnsi="Times"/>
    </w:rPr>
  </w:style>
  <w:style w:type="character" w:customStyle="1" w:styleId="BodyText02Char">
    <w:name w:val="Body Text 02 Char"/>
    <w:basedOn w:val="DefaultParagraphFont"/>
    <w:link w:val="BodyText02"/>
    <w:rsid w:val="00471026"/>
    <w:rPr>
      <w:rFonts w:ascii="Times" w:hAnsi="Times"/>
      <w:kern w:val="28"/>
      <w:sz w:val="22"/>
      <w:lang w:val="en"/>
    </w:rPr>
  </w:style>
  <w:style w:type="character" w:customStyle="1" w:styleId="PlacerealestatelogoshereChar">
    <w:name w:val="Place real estate logos here Char"/>
    <w:basedOn w:val="DefaultParagraphFont"/>
    <w:link w:val="Placerealestatelogoshere"/>
    <w:rsid w:val="00471026"/>
    <w:rPr>
      <w:rFonts w:ascii="Times" w:hAnsi="Times"/>
      <w:color w:val="000000"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tor\Application%20Data\Microsoft\Templates%202010\HP_RealtyClassic_Brochure_TP10378784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HP_RealtyClassic_Brochure_TP10378784.dot</Template>
  <TotalTime>1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PPBoE</dc:creator>
  <cp:keywords/>
  <dc:description/>
  <cp:lastModifiedBy>PPBoE</cp:lastModifiedBy>
  <cp:revision>1</cp:revision>
  <cp:lastPrinted>2007-08-01T17:08:00Z</cp:lastPrinted>
  <dcterms:created xsi:type="dcterms:W3CDTF">2012-12-11T13:11:00Z</dcterms:created>
  <dcterms:modified xsi:type="dcterms:W3CDTF">2012-12-11T13:12:00Z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TC103787849990</vt:lpwstr>
  </property>
</Properties>
</file>