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C7F" w:rsidRDefault="009B6EE4">
      <w:bookmarkStart w:id="0" w:name="_GoBack"/>
      <w:bookmarkEnd w:id="0"/>
      <w:r>
        <w:rPr>
          <w:noProof/>
          <w:color w:val="auto"/>
          <w:kern w:val="0"/>
          <w:sz w:val="24"/>
        </w:rPr>
        <mc:AlternateContent>
          <mc:Choice Requires="wps">
            <w:drawing>
              <wp:anchor distT="0" distB="0" distL="114300" distR="114300" simplePos="0" relativeHeight="251661312" behindDoc="0" locked="0" layoutInCell="1" allowOverlap="1">
                <wp:simplePos x="0" y="0"/>
                <wp:positionH relativeFrom="column">
                  <wp:posOffset>6235700</wp:posOffset>
                </wp:positionH>
                <wp:positionV relativeFrom="paragraph">
                  <wp:posOffset>1737360</wp:posOffset>
                </wp:positionV>
                <wp:extent cx="2136140" cy="2842260"/>
                <wp:effectExtent l="0" t="3810" r="635" b="190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842260"/>
                        </a:xfrm>
                        <a:prstGeom prst="rect">
                          <a:avLst/>
                        </a:prstGeom>
                        <a:solidFill>
                          <a:srgbClr val="ABA1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2401A9">
                            <w:pPr>
                              <w:pStyle w:val="Photobox01"/>
                            </w:pPr>
                          </w:p>
                          <w:p w:rsidR="00497C7F" w:rsidRPr="00497C7F" w:rsidRDefault="00497C7F" w:rsidP="00497C7F">
                            <w:pPr>
                              <w:pStyle w:val="Photobox01"/>
                            </w:pPr>
                            <w:r w:rsidRPr="00497C7F">
                              <w:t>Delete text and place photo here.</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margin-left:491pt;margin-top:136.8pt;width:168.2pt;height:2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2401A9">
                      <w:pPr>
                        <w:pStyle w:val="Photobox01"/>
                      </w:pPr>
                    </w:p>
                    <w:p w:rsidR="00497C7F" w:rsidRPr="00497C7F" w:rsidRDefault="00497C7F" w:rsidP="00497C7F">
                      <w:pPr>
                        <w:pStyle w:val="Photobox01"/>
                      </w:pPr>
                      <w:r w:rsidRPr="00497C7F">
                        <w:t>Delete text and place photo here.</w:t>
                      </w:r>
                    </w:p>
                    <w:p w:rsidR="00497C7F" w:rsidRDefault="00497C7F"/>
                  </w:txbxContent>
                </v:textbox>
              </v:shape>
            </w:pict>
          </mc:Fallback>
        </mc:AlternateContent>
      </w:r>
      <w:r>
        <w:rPr>
          <w:noProof/>
          <w:color w:val="auto"/>
          <w:kern w:val="0"/>
          <w:sz w:val="24"/>
        </w:rPr>
        <mc:AlternateContent>
          <mc:Choice Requires="wps">
            <w:drawing>
              <wp:anchor distT="0" distB="0" distL="114300" distR="114300" simplePos="0" relativeHeight="251656192" behindDoc="0" locked="0" layoutInCell="1" allowOverlap="1">
                <wp:simplePos x="0" y="0"/>
                <wp:positionH relativeFrom="column">
                  <wp:posOffset>2616200</wp:posOffset>
                </wp:positionH>
                <wp:positionV relativeFrom="paragraph">
                  <wp:posOffset>2781935</wp:posOffset>
                </wp:positionV>
                <wp:extent cx="2514600" cy="1145540"/>
                <wp:effectExtent l="0" t="635" r="3175"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C7F" w:rsidRPr="00BC570D" w:rsidRDefault="00497C7F" w:rsidP="002401A9">
                            <w:pPr>
                              <w:pStyle w:val="Textlogo"/>
                            </w:pPr>
                            <w:r w:rsidRPr="00BC570D">
                              <w:t xml:space="preserve">DELETE BOX, OR PLACE </w:t>
                            </w:r>
                            <w:r w:rsidRPr="00BC570D">
                              <w:br/>
                              <w:t>LOGO HERE</w:t>
                            </w:r>
                          </w:p>
                          <w:p w:rsidR="00497C7F" w:rsidRPr="008C548E" w:rsidRDefault="00497C7F">
                            <w:pPr>
                              <w:rPr>
                                <w:rFonts w:ascii="Verdana" w:hAnsi="Verdan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206pt;margin-top:219.05pt;width:198pt;height:9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kgug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" filled="f" stroked="f">
                <v:textbox>
                  <w:txbxContent>
                    <w:p w:rsidR="00497C7F" w:rsidRPr="00BC570D" w:rsidRDefault="00497C7F" w:rsidP="002401A9">
                      <w:pPr>
                        <w:pStyle w:val="Textlogo"/>
                      </w:pPr>
                      <w:r w:rsidRPr="00BC570D">
                        <w:t xml:space="preserve">DELETE BOX, OR PLACE </w:t>
                      </w:r>
                      <w:r w:rsidRPr="00BC570D">
                        <w:br/>
                        <w:t>LOGO HERE</w:t>
                      </w:r>
                    </w:p>
                    <w:p w:rsidR="00497C7F" w:rsidRPr="008C548E" w:rsidRDefault="00497C7F">
                      <w:pPr>
                        <w:rPr>
                          <w:rFonts w:ascii="Verdana" w:hAnsi="Verdana"/>
                          <w:color w:val="FFFFFF"/>
                        </w:rPr>
                      </w:pPr>
                    </w:p>
                  </w:txbxContent>
                </v:textbox>
              </v:shape>
            </w:pict>
          </mc:Fallback>
        </mc:AlternateContent>
      </w:r>
      <w:r>
        <w:rPr>
          <w:noProof/>
          <w:color w:val="auto"/>
          <w:kern w:val="0"/>
          <w:sz w:val="24"/>
        </w:rPr>
        <mc:AlternateContent>
          <mc:Choice Requires="wps">
            <w:drawing>
              <wp:anchor distT="36576" distB="36576" distL="36576" distR="36576" simplePos="0" relativeHeight="251650048" behindDoc="0" locked="0" layoutInCell="1" allowOverlap="1">
                <wp:simplePos x="0" y="0"/>
                <wp:positionH relativeFrom="column">
                  <wp:posOffset>2616200</wp:posOffset>
                </wp:positionH>
                <wp:positionV relativeFrom="paragraph">
                  <wp:posOffset>4268470</wp:posOffset>
                </wp:positionV>
                <wp:extent cx="2514600" cy="1828800"/>
                <wp:effectExtent l="0" t="1270" r="3175"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7C7F" w:rsidRPr="00B51F3A" w:rsidRDefault="00497C7F" w:rsidP="007D6EE5">
                            <w:pPr>
                              <w:pStyle w:val="phfax"/>
                            </w:pPr>
                            <w:r w:rsidRPr="00B51F3A">
                              <w:br/>
                            </w:r>
                            <w:r w:rsidRPr="00B51F3A">
                              <w:br/>
                              <w:t xml:space="preserve">Phone:  </w:t>
                            </w:r>
                            <w:r w:rsidRPr="007D6EE5">
                              <w:rPr>
                                <w:b w:val="0"/>
                              </w:rPr>
                              <w:t>555.555.5555</w:t>
                            </w:r>
                          </w:p>
                          <w:p w:rsidR="00497C7F" w:rsidRPr="00B51F3A" w:rsidRDefault="00497C7F" w:rsidP="007D6EE5">
                            <w:pPr>
                              <w:pStyle w:val="phfax"/>
                            </w:pPr>
                            <w:r w:rsidRPr="00B51F3A">
                              <w:t xml:space="preserve">Fax: </w:t>
                            </w:r>
                            <w:r w:rsidRPr="007D6EE5">
                              <w:rPr>
                                <w:b w:val="0"/>
                              </w:rPr>
                              <w:t>555.555.5555</w:t>
                            </w:r>
                          </w:p>
                          <w:p w:rsidR="00497C7F" w:rsidRPr="00B51F3A" w:rsidRDefault="00497C7F">
                            <w:pPr>
                              <w:widowControl w:val="0"/>
                              <w:jc w:val="center"/>
                              <w:rPr>
                                <w:rFonts w:ascii="Verdana" w:hAnsi="Verdana"/>
                                <w:color w:val="auto"/>
                                <w:lang w:val="en"/>
                              </w:rPr>
                            </w:pPr>
                          </w:p>
                          <w:p w:rsidR="00497C7F" w:rsidRPr="00B51F3A" w:rsidRDefault="00497C7F" w:rsidP="007D6EE5">
                            <w:pPr>
                              <w:pStyle w:val="Address"/>
                            </w:pPr>
                            <w:r w:rsidRPr="00B51F3A">
                              <w:t>555 Street Address</w:t>
                            </w:r>
                            <w:r w:rsidRPr="00B51F3A">
                              <w:br/>
                              <w:t>City, State 55555</w:t>
                            </w:r>
                          </w:p>
                          <w:p w:rsidR="00497C7F" w:rsidRPr="00B51F3A" w:rsidRDefault="00497C7F">
                            <w:pPr>
                              <w:widowControl w:val="0"/>
                              <w:jc w:val="center"/>
                              <w:rPr>
                                <w:rFonts w:ascii="Verdana" w:hAnsi="Verdana"/>
                                <w:b/>
                                <w:color w:val="auto"/>
                                <w:lang w:val="en"/>
                              </w:rPr>
                            </w:pPr>
                          </w:p>
                          <w:p w:rsidR="00497C7F" w:rsidRDefault="00497C7F" w:rsidP="007D6EE5">
                            <w:pPr>
                              <w:pStyle w:val="website"/>
                            </w:pPr>
                            <w:r w:rsidRPr="00B51F3A">
                              <w:t>www.webaddress.com</w:t>
                            </w:r>
                          </w:p>
                          <w:p w:rsidR="007D6EE5" w:rsidRPr="00B51F3A" w:rsidRDefault="007D6EE5">
                            <w:pPr>
                              <w:widowControl w:val="0"/>
                              <w:jc w:val="center"/>
                              <w:rPr>
                                <w:rFonts w:ascii="Verdana" w:hAnsi="Verdana"/>
                                <w:b/>
                                <w:color w:val="auto"/>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06pt;margin-top:336.1pt;width:198pt;height:2in;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" filled="f" fillcolor="#cd4313" stroked="f" insetpen="t">
                <v:textbox inset="2.88pt,2.88pt,2.88pt,2.88pt">
                  <w:txbxContent>
                    <w:p w:rsidR="00497C7F" w:rsidRPr="00B51F3A" w:rsidRDefault="00497C7F" w:rsidP="007D6EE5">
                      <w:pPr>
                        <w:pStyle w:val="phfax"/>
                      </w:pPr>
                      <w:r w:rsidRPr="00B51F3A">
                        <w:br/>
                      </w:r>
                      <w:r w:rsidRPr="00B51F3A">
                        <w:br/>
                        <w:t xml:space="preserve">Phone:  </w:t>
                      </w:r>
                      <w:r w:rsidRPr="007D6EE5">
                        <w:rPr>
                          <w:b w:val="0"/>
                        </w:rPr>
                        <w:t>555.555.5555</w:t>
                      </w:r>
                    </w:p>
                    <w:p w:rsidR="00497C7F" w:rsidRPr="00B51F3A" w:rsidRDefault="00497C7F" w:rsidP="007D6EE5">
                      <w:pPr>
                        <w:pStyle w:val="phfax"/>
                      </w:pPr>
                      <w:r w:rsidRPr="00B51F3A">
                        <w:t xml:space="preserve">Fax: </w:t>
                      </w:r>
                      <w:r w:rsidRPr="007D6EE5">
                        <w:rPr>
                          <w:b w:val="0"/>
                        </w:rPr>
                        <w:t>555.555.5555</w:t>
                      </w:r>
                    </w:p>
                    <w:p w:rsidR="00497C7F" w:rsidRPr="00B51F3A" w:rsidRDefault="00497C7F">
                      <w:pPr>
                        <w:widowControl w:val="0"/>
                        <w:jc w:val="center"/>
                        <w:rPr>
                          <w:rFonts w:ascii="Verdana" w:hAnsi="Verdana"/>
                          <w:color w:val="auto"/>
                          <w:lang w:val="en"/>
                        </w:rPr>
                      </w:pPr>
                    </w:p>
                    <w:p w:rsidR="00497C7F" w:rsidRPr="00B51F3A" w:rsidRDefault="00497C7F" w:rsidP="007D6EE5">
                      <w:pPr>
                        <w:pStyle w:val="Address"/>
                      </w:pPr>
                      <w:r w:rsidRPr="00B51F3A">
                        <w:t>555 Street Address</w:t>
                      </w:r>
                      <w:r w:rsidRPr="00B51F3A">
                        <w:br/>
                        <w:t>City, State 55555</w:t>
                      </w:r>
                    </w:p>
                    <w:p w:rsidR="00497C7F" w:rsidRPr="00B51F3A" w:rsidRDefault="00497C7F">
                      <w:pPr>
                        <w:widowControl w:val="0"/>
                        <w:jc w:val="center"/>
                        <w:rPr>
                          <w:rFonts w:ascii="Verdana" w:hAnsi="Verdana"/>
                          <w:b/>
                          <w:color w:val="auto"/>
                          <w:lang w:val="en"/>
                        </w:rPr>
                      </w:pPr>
                    </w:p>
                    <w:p w:rsidR="00497C7F" w:rsidRDefault="00497C7F" w:rsidP="007D6EE5">
                      <w:pPr>
                        <w:pStyle w:val="website"/>
                      </w:pPr>
                      <w:r w:rsidRPr="00B51F3A">
                        <w:t>www.webaddress.com</w:t>
                      </w:r>
                    </w:p>
                    <w:p w:rsidR="007D6EE5" w:rsidRPr="00B51F3A" w:rsidRDefault="007D6EE5">
                      <w:pPr>
                        <w:widowControl w:val="0"/>
                        <w:jc w:val="center"/>
                        <w:rPr>
                          <w:rFonts w:ascii="Verdana" w:hAnsi="Verdana"/>
                          <w:b/>
                          <w:color w:val="auto"/>
                          <w:lang w:val="en"/>
                        </w:rPr>
                      </w:pPr>
                    </w:p>
                  </w:txbxContent>
                </v:textbox>
              </v:shape>
            </w:pict>
          </mc:Fallback>
        </mc:AlternateContent>
      </w:r>
      <w:r>
        <w:rPr>
          <w:noProof/>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80" name="Picture 80" descr="neutal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tal_bro_co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36576" distB="36576" distL="36576" distR="36576" simplePos="0" relativeHeight="251651072" behindDoc="0" locked="0" layoutInCell="1" allowOverlap="1">
                <wp:simplePos x="0" y="0"/>
                <wp:positionH relativeFrom="column">
                  <wp:posOffset>-698500</wp:posOffset>
                </wp:positionH>
                <wp:positionV relativeFrom="paragraph">
                  <wp:posOffset>457200</wp:posOffset>
                </wp:positionV>
                <wp:extent cx="2514600" cy="5410200"/>
                <wp:effectExtent l="0" t="0" r="3175"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4102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7C7F" w:rsidRPr="00B55A7F" w:rsidRDefault="00497C7F" w:rsidP="007D6EE5">
                            <w:pPr>
                              <w:pStyle w:val="subheadgoeshere01"/>
                            </w:pPr>
                            <w:r w:rsidRPr="00B55A7F">
                              <w:t xml:space="preserve">SUBHEAD GOES HERE </w:t>
                            </w:r>
                          </w:p>
                          <w:p w:rsidR="00497C7F" w:rsidRPr="008B359C" w:rsidRDefault="00497C7F" w:rsidP="007D6EE5">
                            <w:pPr>
                              <w:pStyle w:val="Bodytext01"/>
                            </w:pPr>
                            <w:r w:rsidRPr="008B359C">
                              <w:t xml:space="preserve">When you’re writing a brochure, write it so that someone who has never heard of your company can understand what you’re offering </w:t>
                            </w:r>
                            <w:r w:rsidRPr="008B359C">
                              <w:br/>
                              <w:t xml:space="preserve">as quickly as possible. Stay away from using jargon, acronyms, or complicated terms. </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pPr>
                              <w:widowControl w:val="0"/>
                              <w:spacing w:before="240" w:line="360" w:lineRule="auto"/>
                              <w:rPr>
                                <w:rFonts w:ascii="Verdana" w:hAnsi="Verdana"/>
                                <w:i/>
                                <w:color w:val="FFFFFF"/>
                                <w:sz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55pt;margin-top:36pt;width:198pt;height:426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" filled="f" fillcolor="#cd4313" stroked="f" insetpen="t">
                <v:textbox inset="2.88pt,2.88pt,2.88pt,2.88pt">
                  <w:txbxContent>
                    <w:p w:rsidR="00497C7F" w:rsidRPr="00B55A7F" w:rsidRDefault="00497C7F" w:rsidP="007D6EE5">
                      <w:pPr>
                        <w:pStyle w:val="subheadgoeshere01"/>
                      </w:pPr>
                      <w:r w:rsidRPr="00B55A7F">
                        <w:t xml:space="preserve">SUBHEAD GOES HERE </w:t>
                      </w:r>
                    </w:p>
                    <w:p w:rsidR="00497C7F" w:rsidRPr="008B359C" w:rsidRDefault="00497C7F" w:rsidP="007D6EE5">
                      <w:pPr>
                        <w:pStyle w:val="Bodytext01"/>
                      </w:pPr>
                      <w:r w:rsidRPr="008B359C">
                        <w:t xml:space="preserve">When you’re writing a brochure, write it so that someone who has never heard of your company can understand what you’re offering </w:t>
                      </w:r>
                      <w:r w:rsidRPr="008B359C">
                        <w:br/>
                        <w:t xml:space="preserve">as quickly as possible. Stay away from using jargon, acronyms, or complicated terms. </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pPr>
                        <w:widowControl w:val="0"/>
                        <w:spacing w:before="240" w:line="360" w:lineRule="auto"/>
                        <w:rPr>
                          <w:rFonts w:ascii="Verdana" w:hAnsi="Verdana"/>
                          <w:i/>
                          <w:color w:val="FFFFFF"/>
                          <w:sz w:val="18"/>
                          <w:lang w:val="en"/>
                        </w:rPr>
                      </w:pPr>
                    </w:p>
                  </w:txbxContent>
                </v:textbox>
              </v:shape>
            </w:pict>
          </mc:Fallback>
        </mc:AlternateContent>
      </w:r>
      <w:r>
        <w:rPr>
          <w:noProof/>
          <w:color w:val="auto"/>
          <w:kern w:val="0"/>
          <w:sz w:val="24"/>
        </w:rPr>
        <mc:AlternateContent>
          <mc:Choice Requires="wps">
            <w:drawing>
              <wp:anchor distT="36576" distB="36576" distL="36576" distR="36576" simplePos="0" relativeHeight="251660288" behindDoc="0" locked="0" layoutInCell="1" allowOverlap="1">
                <wp:simplePos x="0" y="0"/>
                <wp:positionH relativeFrom="column">
                  <wp:posOffset>2743200</wp:posOffset>
                </wp:positionH>
                <wp:positionV relativeFrom="paragraph">
                  <wp:posOffset>-228600</wp:posOffset>
                </wp:positionV>
                <wp:extent cx="2176780" cy="685800"/>
                <wp:effectExtent l="0" t="0" r="4445" b="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7C7F" w:rsidRPr="008B359C" w:rsidRDefault="00497C7F" w:rsidP="007D6EE5">
                            <w:pPr>
                              <w:pStyle w:val="Tagline"/>
                            </w:pPr>
                            <w:r w:rsidRPr="008B359C">
                              <w:t xml:space="preserve">DELETE BOX OR TAGLINE </w:t>
                            </w:r>
                            <w:r w:rsidRPr="008B359C">
                              <w:br/>
                              <w:t>GOES HERE</w:t>
                            </w:r>
                          </w:p>
                          <w:p w:rsidR="00497C7F" w:rsidRPr="00A93CA1" w:rsidRDefault="00497C7F" w:rsidP="00497C7F">
                            <w:pPr>
                              <w:rPr>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margin-left:3in;margin-top:-18pt;width:171.4pt;height:5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" filled="f" stroked="f" insetpen="t">
                <v:textbox inset="2.88pt,2.88pt,2.88pt,2.88pt">
                  <w:txbxContent>
                    <w:p w:rsidR="00497C7F" w:rsidRPr="008B359C" w:rsidRDefault="00497C7F" w:rsidP="007D6EE5">
                      <w:pPr>
                        <w:pStyle w:val="Tagline"/>
                      </w:pPr>
                      <w:r w:rsidRPr="008B359C">
                        <w:t xml:space="preserve">DELETE BOX OR TAGLINE </w:t>
                      </w:r>
                      <w:r w:rsidRPr="008B359C">
                        <w:br/>
                        <w:t>GOES HERE</w:t>
                      </w:r>
                    </w:p>
                    <w:p w:rsidR="00497C7F" w:rsidRPr="00A93CA1" w:rsidRDefault="00497C7F" w:rsidP="00497C7F">
                      <w:pPr>
                        <w:rPr>
                          <w:color w:val="FFFFFF"/>
                        </w:rPr>
                      </w:pPr>
                    </w:p>
                  </w:txbxContent>
                </v:textbox>
              </v:shape>
            </w:pict>
          </mc:Fallback>
        </mc:AlternateContent>
      </w:r>
      <w:r>
        <w:rPr>
          <w:noProof/>
          <w:color w:val="auto"/>
          <w:kern w:val="0"/>
          <w:sz w:val="24"/>
        </w:rPr>
        <mc:AlternateContent>
          <mc:Choice Requires="wps">
            <w:drawing>
              <wp:anchor distT="36576" distB="36576" distL="36576" distR="36576" simplePos="0" relativeHeight="251657216" behindDoc="0" locked="0" layoutInCell="1" allowOverlap="1">
                <wp:simplePos x="0" y="0"/>
                <wp:positionH relativeFrom="column">
                  <wp:posOffset>6172200</wp:posOffset>
                </wp:positionH>
                <wp:positionV relativeFrom="paragraph">
                  <wp:posOffset>-342900</wp:posOffset>
                </wp:positionV>
                <wp:extent cx="2519680" cy="492125"/>
                <wp:effectExtent l="0" t="0" r="4445" b="3175"/>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49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7C7F" w:rsidRPr="008B359C" w:rsidRDefault="00497C7F" w:rsidP="002401A9">
                            <w:pPr>
                              <w:pStyle w:val="Yourbusinesshere"/>
                            </w:pPr>
                            <w:r w:rsidRPr="008B359C">
                              <w:t>Your business Here</w:t>
                            </w:r>
                          </w:p>
                          <w:p w:rsidR="00497C7F" w:rsidRPr="00B55A7F" w:rsidRDefault="00497C7F" w:rsidP="002401A9">
                            <w:pPr>
                              <w:pStyle w:val="subheadgoeshere01"/>
                            </w:pPr>
                            <w:r w:rsidRPr="00B55A7F">
                              <w:t xml:space="preserve">SUBHEAD GOES HERE </w:t>
                            </w:r>
                          </w:p>
                          <w:p w:rsidR="00497C7F" w:rsidRPr="005D2F4A" w:rsidRDefault="00497C7F" w:rsidP="00497C7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486pt;margin-top:-27pt;width:198.4pt;height:38.7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" filled="f" stroked="f" insetpen="t">
                <v:textbox inset="2.88pt,2.88pt,2.88pt,2.88pt">
                  <w:txbxContent>
                    <w:p w:rsidR="00497C7F" w:rsidRPr="008B359C" w:rsidRDefault="00497C7F" w:rsidP="002401A9">
                      <w:pPr>
                        <w:pStyle w:val="Yourbusinesshere"/>
                      </w:pPr>
                      <w:r w:rsidRPr="008B359C">
                        <w:t>Your business Here</w:t>
                      </w:r>
                    </w:p>
                    <w:p w:rsidR="00497C7F" w:rsidRPr="00B55A7F" w:rsidRDefault="00497C7F" w:rsidP="002401A9">
                      <w:pPr>
                        <w:pStyle w:val="subheadgoeshere01"/>
                      </w:pPr>
                      <w:r w:rsidRPr="00B55A7F">
                        <w:t xml:space="preserve">SUBHEAD GOES HERE </w:t>
                      </w:r>
                    </w:p>
                    <w:p w:rsidR="00497C7F" w:rsidRPr="005D2F4A" w:rsidRDefault="00497C7F" w:rsidP="00497C7F"/>
                  </w:txbxContent>
                </v:textbox>
              </v:shape>
            </w:pict>
          </mc:Fallback>
        </mc:AlternateContent>
      </w:r>
      <w:r w:rsidR="00497C7F">
        <w:softHyphen/>
      </w:r>
      <w:r w:rsidR="00497C7F">
        <w:softHyphen/>
      </w:r>
      <w:r w:rsidR="00497C7F">
        <w:softHyphen/>
      </w:r>
    </w:p>
    <w:p w:rsidR="00497C7F" w:rsidRDefault="00497C7F">
      <w:pPr>
        <w:sectPr w:rsidR="00497C7F" w:rsidSect="00497C7F">
          <w:pgSz w:w="15840" w:h="12240" w:orient="landscape"/>
          <w:pgMar w:top="1440" w:right="1800" w:bottom="1440" w:left="1800" w:header="720" w:footer="720" w:gutter="0"/>
          <w:cols w:space="720"/>
          <w:docGrid w:linePitch="360"/>
        </w:sectPr>
      </w:pPr>
    </w:p>
    <w:p w:rsidR="00497C7F" w:rsidRPr="004F23A6" w:rsidRDefault="009B6EE4">
      <w:pPr>
        <w:rPr>
          <w:vertAlign w:val="subscript"/>
        </w:rPr>
      </w:pPr>
      <w:r>
        <w:rPr>
          <w:noProof/>
        </w:rPr>
        <w:lastRenderedPageBreak/>
        <mc:AlternateContent>
          <mc:Choice Requires="wps">
            <w:drawing>
              <wp:anchor distT="36576" distB="36576" distL="36576" distR="36576" simplePos="0" relativeHeight="251653120" behindDoc="0" locked="0" layoutInCell="1" allowOverlap="1">
                <wp:simplePos x="0" y="0"/>
                <wp:positionH relativeFrom="column">
                  <wp:posOffset>-571500</wp:posOffset>
                </wp:positionH>
                <wp:positionV relativeFrom="paragraph">
                  <wp:posOffset>708660</wp:posOffset>
                </wp:positionV>
                <wp:extent cx="2387600" cy="5551170"/>
                <wp:effectExtent l="0" t="3810" r="3175"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551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id="7">
                        <w:txbxContent>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97C7F" w:rsidRDefault="00497C7F" w:rsidP="00497C7F">
                            <w:pPr>
                              <w:pStyle w:val="subheadgoeshere03"/>
                            </w:pPr>
                            <w:r w:rsidRPr="00497C7F">
                              <w:t xml:space="preserve">SUBHEAD GOES HERE </w:t>
                            </w:r>
                          </w:p>
                          <w:p w:rsidR="00497C7F" w:rsidRPr="008E6DCF" w:rsidRDefault="00497C7F" w:rsidP="007D6EE5">
                            <w:pPr>
                              <w:pStyle w:val="Bodytext02"/>
                            </w:pPr>
                            <w:r w:rsidRPr="008E6DCF">
                              <w:t xml:space="preserve">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brochure text here. Continue brochure text here. Continue brochure text here.</w:t>
                            </w:r>
                            <w:r w:rsidRPr="004F23A6">
                              <w:rPr>
                                <w:sz w:val="18"/>
                              </w:rPr>
                              <w:t xml:space="preserve"> Continue brochure text here. Continue </w:t>
                            </w:r>
                            <w:r w:rsidRPr="008E6DCF">
                              <w:t xml:space="preserve">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F23A6" w:rsidRDefault="00497C7F" w:rsidP="00497C7F">
                            <w:pPr>
                              <w:widowControl w:val="0"/>
                              <w:spacing w:line="360" w:lineRule="auto"/>
                              <w:rPr>
                                <w:rFonts w:ascii="Verdana" w:hAnsi="Verdana"/>
                                <w:color w:val="auto"/>
                                <w:sz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45pt;margin-top:55.8pt;width:188pt;height:437.1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" filled="f" stroked="f" insetpen="t">
                <v:textbox style="mso-next-textbox:#Text Box 27" inset="2.88pt,2.88pt,2.88pt,2.88pt">
                  <w:txbxContent>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97C7F" w:rsidRDefault="00497C7F" w:rsidP="00497C7F">
                      <w:pPr>
                        <w:pStyle w:val="subheadgoeshere03"/>
                      </w:pPr>
                      <w:r w:rsidRPr="00497C7F">
                        <w:t xml:space="preserve">SUBHEAD GOES HERE </w:t>
                      </w:r>
                    </w:p>
                    <w:p w:rsidR="00497C7F" w:rsidRPr="008E6DCF" w:rsidRDefault="00497C7F" w:rsidP="007D6EE5">
                      <w:pPr>
                        <w:pStyle w:val="Bodytext02"/>
                      </w:pPr>
                      <w:r w:rsidRPr="008E6DCF">
                        <w:t xml:space="preserve">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brochure text here. Continue brochure text here. Continue brochure text here.</w:t>
                      </w:r>
                      <w:r w:rsidRPr="004F23A6">
                        <w:rPr>
                          <w:sz w:val="18"/>
                        </w:rPr>
                        <w:t xml:space="preserve"> Continue brochure text here. Continue </w:t>
                      </w:r>
                      <w:r w:rsidRPr="008E6DCF">
                        <w:t xml:space="preserve">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F23A6" w:rsidRDefault="00497C7F" w:rsidP="00497C7F">
                      <w:pPr>
                        <w:widowControl w:val="0"/>
                        <w:spacing w:line="360" w:lineRule="auto"/>
                        <w:rPr>
                          <w:rFonts w:ascii="Verdana" w:hAnsi="Verdana"/>
                          <w:color w:val="auto"/>
                          <w:sz w:val="18"/>
                          <w:lang w:val="en"/>
                        </w:rPr>
                      </w:pPr>
                    </w:p>
                  </w:txbxContent>
                </v:textbox>
              </v:shape>
            </w:pict>
          </mc:Fallback>
        </mc:AlternateContent>
      </w:r>
      <w:r>
        <w:rPr>
          <w:noProof/>
        </w:rPr>
        <mc:AlternateContent>
          <mc:Choice Requires="wps">
            <w:drawing>
              <wp:anchor distT="36576" distB="36576" distL="36576" distR="36576" simplePos="0" relativeHeight="251652096" behindDoc="0" locked="0" layoutInCell="1" allowOverlap="1">
                <wp:simplePos x="0" y="0"/>
                <wp:positionH relativeFrom="column">
                  <wp:posOffset>2743200</wp:posOffset>
                </wp:positionH>
                <wp:positionV relativeFrom="paragraph">
                  <wp:posOffset>708660</wp:posOffset>
                </wp:positionV>
                <wp:extent cx="2386330" cy="5372100"/>
                <wp:effectExtent l="0" t="3810" r="4445" b="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53721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7"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3in;margin-top:55.8pt;width:187.9pt;height:423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" filled="f" fillcolor="#cd4313" stroked="f" insetpen="t">
                <v:textbox inset="2.88pt,2.88pt,2.88pt,2.88pt">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5560060</wp:posOffset>
                </wp:positionH>
                <wp:positionV relativeFrom="paragraph">
                  <wp:posOffset>1277620</wp:posOffset>
                </wp:positionV>
                <wp:extent cx="3172460" cy="1607820"/>
                <wp:effectExtent l="0" t="1270" r="1905" b="635"/>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607820"/>
                        </a:xfrm>
                        <a:prstGeom prst="rect">
                          <a:avLst/>
                        </a:prstGeom>
                        <a:solidFill>
                          <a:srgbClr val="ABA1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497C7F">
                            <w:pPr>
                              <w:pStyle w:val="Photobox02"/>
                            </w:pPr>
                          </w:p>
                          <w:p w:rsidR="00497C7F" w:rsidRPr="00497C7F" w:rsidRDefault="00497C7F" w:rsidP="00497C7F">
                            <w:pPr>
                              <w:pStyle w:val="Photobox02"/>
                            </w:pPr>
                            <w:r w:rsidRPr="00497C7F">
                              <w:rPr>
                                <w:rStyle w:val="Photobox01Char"/>
                              </w:rPr>
                              <w:t>Delete text and place photo here</w:t>
                            </w:r>
                            <w:r w:rsidRPr="00497C7F">
                              <w:t xml:space="preserve">. </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4" type="#_x0000_t202" style="position:absolute;margin-left:437.8pt;margin-top:100.6pt;width:249.8pt;height:1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497C7F">
                      <w:pPr>
                        <w:pStyle w:val="Photobox02"/>
                      </w:pPr>
                    </w:p>
                    <w:p w:rsidR="00497C7F" w:rsidRPr="00497C7F" w:rsidRDefault="00497C7F" w:rsidP="00497C7F">
                      <w:pPr>
                        <w:pStyle w:val="Photobox02"/>
                      </w:pPr>
                      <w:r w:rsidRPr="00497C7F">
                        <w:rPr>
                          <w:rStyle w:val="Photobox01Char"/>
                        </w:rPr>
                        <w:t>Delete text and place photo here</w:t>
                      </w:r>
                      <w:r w:rsidRPr="00497C7F">
                        <w:t xml:space="preserve">. </w:t>
                      </w:r>
                    </w:p>
                    <w:p w:rsidR="00497C7F" w:rsidRDefault="00497C7F"/>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5829300</wp:posOffset>
                </wp:positionH>
                <wp:positionV relativeFrom="paragraph">
                  <wp:posOffset>-457200</wp:posOffset>
                </wp:positionV>
                <wp:extent cx="2628900" cy="1600200"/>
                <wp:effectExtent l="0" t="0" r="0"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C7F" w:rsidRPr="00761E07" w:rsidRDefault="00497C7F" w:rsidP="007D6EE5">
                            <w:pPr>
                              <w:pStyle w:val="subheadgoeshere02"/>
                            </w:pPr>
                            <w:r w:rsidRPr="00761E07">
                              <w:t xml:space="preserve">SUBHEAD GOES HERE </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231D04" w:rsidRDefault="00497C7F" w:rsidP="00497C7F">
                            <w:pPr>
                              <w:spacing w:line="360" w:lineRule="auto"/>
                              <w:jc w:val="right"/>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459pt;margin-top:-36pt;width:207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TxuA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" filled="f" stroked="f">
                <v:textbox>
                  <w:txbxContent>
                    <w:p w:rsidR="00497C7F" w:rsidRPr="00761E07" w:rsidRDefault="00497C7F" w:rsidP="007D6EE5">
                      <w:pPr>
                        <w:pStyle w:val="subheadgoeshere02"/>
                      </w:pPr>
                      <w:r w:rsidRPr="00761E07">
                        <w:t xml:space="preserve">SUBHEAD GOES HERE </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231D04" w:rsidRDefault="00497C7F" w:rsidP="00497C7F">
                      <w:pPr>
                        <w:spacing w:line="360" w:lineRule="auto"/>
                        <w:jc w:val="right"/>
                        <w:rPr>
                          <w:rFonts w:ascii="Verdana" w:hAnsi="Verdana"/>
                        </w:rPr>
                      </w:pPr>
                    </w:p>
                  </w:txbxContent>
                </v:textbox>
              </v:shape>
            </w:pict>
          </mc:Fallback>
        </mc:AlternateContent>
      </w:r>
      <w:r>
        <w:rPr>
          <w:noProof/>
          <w:color w:val="auto"/>
          <w:kern w:val="0"/>
          <w:sz w:val="24"/>
        </w:rPr>
        <mc:AlternateContent>
          <mc:Choice Requires="wps">
            <w:drawing>
              <wp:anchor distT="0" distB="0" distL="114300" distR="114300" simplePos="0" relativeHeight="251659264" behindDoc="0" locked="0" layoutInCell="1" allowOverlap="1">
                <wp:simplePos x="0" y="0"/>
                <wp:positionH relativeFrom="column">
                  <wp:posOffset>5631180</wp:posOffset>
                </wp:positionH>
                <wp:positionV relativeFrom="paragraph">
                  <wp:posOffset>5407660</wp:posOffset>
                </wp:positionV>
                <wp:extent cx="1828800" cy="228600"/>
                <wp:effectExtent l="1905" t="0" r="0" b="254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C7F" w:rsidRPr="008E6DCF" w:rsidRDefault="00497C7F" w:rsidP="00497C7F">
                            <w:pPr>
                              <w:pStyle w:val="captiongoeshere"/>
                            </w:pPr>
                            <w:r w:rsidRPr="008E6DCF">
                              <w:t>Caption goes here</w:t>
                            </w:r>
                          </w:p>
                          <w:p w:rsidR="00497C7F" w:rsidRPr="009529AF" w:rsidRDefault="00497C7F" w:rsidP="00497C7F"/>
                          <w:p w:rsidR="00497C7F" w:rsidRPr="009529AF" w:rsidRDefault="00497C7F" w:rsidP="00497C7F"/>
                          <w:p w:rsidR="00497C7F" w:rsidRPr="009529AF" w:rsidRDefault="00497C7F" w:rsidP="00497C7F"/>
                        </w:txbxContent>
                      </wps:txbx>
                      <wps:bodyPr rot="0" vert="horz" wrap="square" lIns="18288" tIns="45720"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margin-left:443.4pt;margin-top:425.8pt;width:2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" filled="f" stroked="f">
                <v:textbox inset="1.44pt,,1.44pt">
                  <w:txbxContent>
                    <w:p w:rsidR="00497C7F" w:rsidRPr="008E6DCF" w:rsidRDefault="00497C7F" w:rsidP="00497C7F">
                      <w:pPr>
                        <w:pStyle w:val="captiongoeshere"/>
                      </w:pPr>
                      <w:r w:rsidRPr="008E6DCF">
                        <w:t>Caption goes here</w:t>
                      </w:r>
                    </w:p>
                    <w:p w:rsidR="00497C7F" w:rsidRPr="009529AF" w:rsidRDefault="00497C7F" w:rsidP="00497C7F"/>
                    <w:p w:rsidR="00497C7F" w:rsidRPr="009529AF" w:rsidRDefault="00497C7F" w:rsidP="00497C7F"/>
                    <w:p w:rsidR="00497C7F" w:rsidRPr="009529AF" w:rsidRDefault="00497C7F" w:rsidP="00497C7F"/>
                  </w:txbxContent>
                </v:textbox>
              </v:shape>
            </w:pict>
          </mc:Fallback>
        </mc:AlternateContent>
      </w:r>
      <w:r>
        <w:rPr>
          <w:noProof/>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81" name="Picture 81" descr="neutral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tral_bro_ins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3708400</wp:posOffset>
                </wp:positionV>
                <wp:extent cx="3172460" cy="1607820"/>
                <wp:effectExtent l="0" t="3175" r="1905" b="0"/>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607820"/>
                        </a:xfrm>
                        <a:prstGeom prst="rect">
                          <a:avLst/>
                        </a:prstGeom>
                        <a:solidFill>
                          <a:srgbClr val="ABA1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497C7F" w:rsidRDefault="00497C7F" w:rsidP="00497C7F">
                            <w:pPr>
                              <w:pStyle w:val="Photobox02"/>
                            </w:pPr>
                            <w:r w:rsidRPr="00497C7F">
                              <w:t>Delete text and place photo here.</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margin-left:437.8pt;margin-top:292pt;width:249.8pt;height:1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497C7F" w:rsidRDefault="00497C7F" w:rsidP="00497C7F">
                      <w:pPr>
                        <w:pStyle w:val="Photobox02"/>
                      </w:pPr>
                      <w:r w:rsidRPr="00497C7F">
                        <w:t>Delete text and place photo here.</w:t>
                      </w:r>
                    </w:p>
                    <w:p w:rsidR="00497C7F" w:rsidRDefault="00497C7F"/>
                  </w:txbxContent>
                </v:textbox>
              </v:shape>
            </w:pict>
          </mc:Fallback>
        </mc:AlternateContent>
      </w:r>
      <w:r>
        <w:rPr>
          <w:noProof/>
        </w:rPr>
        <mc:AlternateContent>
          <mc:Choice Requires="wps">
            <w:drawing>
              <wp:anchor distT="36576" distB="36576" distL="36576" distR="36576" simplePos="0" relativeHeight="251654144" behindDoc="0" locked="0" layoutInCell="1" allowOverlap="1">
                <wp:simplePos x="0" y="0"/>
                <wp:positionH relativeFrom="column">
                  <wp:posOffset>-833120</wp:posOffset>
                </wp:positionH>
                <wp:positionV relativeFrom="paragraph">
                  <wp:posOffset>-228600</wp:posOffset>
                </wp:positionV>
                <wp:extent cx="6319520" cy="800100"/>
                <wp:effectExtent l="0" t="0" r="0" b="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8001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7C7F" w:rsidRPr="008B359C" w:rsidRDefault="00497C7F" w:rsidP="007D6EE5">
                            <w:pPr>
                              <w:pStyle w:val="Headlinegoeshere"/>
                            </w:pPr>
                            <w:r w:rsidRPr="008B359C">
                              <w:t>Headline goes here</w:t>
                            </w:r>
                          </w:p>
                          <w:p w:rsidR="00497C7F" w:rsidRPr="008E6DCF" w:rsidRDefault="00497C7F" w:rsidP="00497C7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margin-left:-65.6pt;margin-top:-18pt;width:497.6pt;height:63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" filled="f" fillcolor="#cd4313" stroked="f" insetpen="t">
                <v:textbox inset="2.88pt,2.88pt,2.88pt,2.88pt">
                  <w:txbxContent>
                    <w:p w:rsidR="00497C7F" w:rsidRPr="008B359C" w:rsidRDefault="00497C7F" w:rsidP="007D6EE5">
                      <w:pPr>
                        <w:pStyle w:val="Headlinegoeshere"/>
                      </w:pPr>
                      <w:r w:rsidRPr="008B359C">
                        <w:t>Headline goes here</w:t>
                      </w:r>
                    </w:p>
                    <w:p w:rsidR="00497C7F" w:rsidRPr="008E6DCF" w:rsidRDefault="00497C7F" w:rsidP="00497C7F"/>
                  </w:txbxContent>
                </v:textbox>
              </v:shape>
            </w:pict>
          </mc:Fallback>
        </mc:AlternateContent>
      </w:r>
      <w:r>
        <w:rPr>
          <w:noProof/>
          <w:color w:val="auto"/>
          <w:kern w:val="0"/>
          <w:sz w:val="24"/>
        </w:rPr>
        <mc:AlternateContent>
          <mc:Choice Requires="wps">
            <w:drawing>
              <wp:anchor distT="0" distB="0" distL="114300" distR="114300" simplePos="0" relativeHeight="251658240" behindDoc="0" locked="0" layoutInCell="1" allowOverlap="1">
                <wp:simplePos x="0" y="0"/>
                <wp:positionH relativeFrom="column">
                  <wp:posOffset>5600700</wp:posOffset>
                </wp:positionH>
                <wp:positionV relativeFrom="paragraph">
                  <wp:posOffset>2961640</wp:posOffset>
                </wp:positionV>
                <wp:extent cx="2286000" cy="228600"/>
                <wp:effectExtent l="0" t="0" r="0" b="63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C7F" w:rsidRPr="008E6DCF" w:rsidRDefault="00497C7F" w:rsidP="00497C7F">
                            <w:pPr>
                              <w:pStyle w:val="captiongoeshere"/>
                            </w:pPr>
                            <w:r w:rsidRPr="008E6DCF">
                              <w:t>Caption goes here</w:t>
                            </w:r>
                          </w:p>
                        </w:txbxContent>
                      </wps:txbx>
                      <wps:bodyPr rot="0" vert="horz" wrap="square" lIns="18288" tIns="45720"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9" type="#_x0000_t202" style="position:absolute;margin-left:441pt;margin-top:233.2pt;width:18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" filled="f" stroked="f">
                <v:textbox inset="1.44pt,,1.44pt">
                  <w:txbxContent>
                    <w:p w:rsidR="00497C7F" w:rsidRPr="008E6DCF" w:rsidRDefault="00497C7F" w:rsidP="00497C7F">
                      <w:pPr>
                        <w:pStyle w:val="captiongoeshere"/>
                      </w:pPr>
                      <w:r w:rsidRPr="008E6DCF">
                        <w:t>Caption goes here</w:t>
                      </w:r>
                    </w:p>
                  </w:txbxContent>
                </v:textbox>
              </v:shape>
            </w:pict>
          </mc:Fallback>
        </mc:AlternateContent>
      </w:r>
    </w:p>
    <w:sectPr w:rsidR="00497C7F" w:rsidRPr="004F23A6" w:rsidSect="00497C7F">
      <w:pgSz w:w="15840" w:h="12240"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E0FC5"/>
    <w:multiLevelType w:val="hybridMultilevel"/>
    <w:tmpl w:val="6E7606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EE4"/>
    <w:rsid w:val="002401A9"/>
    <w:rsid w:val="00497C7F"/>
    <w:rsid w:val="007D6EE5"/>
    <w:rsid w:val="009B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6">
      <o:colormru v:ext="edit" colors="#c8d4e3,#aba1a1,#6a5142,#4f2f18"/>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text01">
    <w:name w:val="Body text 01"/>
    <w:basedOn w:val="BodyText2"/>
    <w:qFormat/>
    <w:rsid w:val="007D6EE5"/>
    <w:rPr>
      <w:rFonts w:ascii="Verdana" w:hAnsi="Verdana"/>
      <w:b w:val="0"/>
      <w:i/>
      <w:color w:val="FFFFFF"/>
      <w:sz w:val="18"/>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lang w:val="en"/>
    </w:rPr>
  </w:style>
  <w:style w:type="character" w:customStyle="1" w:styleId="YourbusinesshereChar">
    <w:name w:val="Your business here Char"/>
    <w:basedOn w:val="Heading4Char"/>
    <w:link w:val="Yourbusinesshere"/>
    <w:rsid w:val="002401A9"/>
    <w:rPr>
      <w:b/>
      <w:color w:val="800000"/>
      <w:kern w:val="28"/>
      <w:sz w:val="24"/>
      <w:lang w:val="en"/>
    </w:rPr>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lang w:val="en"/>
    </w:rPr>
  </w:style>
  <w:style w:type="character" w:customStyle="1" w:styleId="TextlogoChar">
    <w:name w:val="Text/logo Char"/>
    <w:basedOn w:val="BodyText3Char"/>
    <w:link w:val="Textlogo"/>
    <w:rsid w:val="002401A9"/>
    <w:rPr>
      <w:rFonts w:ascii="Adobe Jenson Pro" w:hAnsi="Adobe Jenson Pro"/>
      <w:b/>
      <w:color w:val="800000"/>
      <w:kern w:val="28"/>
      <w:sz w:val="28"/>
      <w:lang w:val="en"/>
    </w:rPr>
  </w:style>
  <w:style w:type="paragraph" w:customStyle="1" w:styleId="phfax">
    <w:name w:val="ph/fax"/>
    <w:basedOn w:val="Normal"/>
    <w:link w:val="phfaxChar"/>
    <w:qFormat/>
    <w:rsid w:val="007D6EE5"/>
    <w:pPr>
      <w:widowControl w:val="0"/>
      <w:jc w:val="center"/>
    </w:pPr>
    <w:rPr>
      <w:rFonts w:ascii="Verdana" w:hAnsi="Verdana"/>
      <w:b/>
      <w:color w:val="auto"/>
      <w:lang w:val="en"/>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lang w:val="en"/>
    </w:rPr>
  </w:style>
  <w:style w:type="character" w:customStyle="1" w:styleId="phfaxChar">
    <w:name w:val="ph/fax Char"/>
    <w:basedOn w:val="DefaultParagraphFont"/>
    <w:link w:val="phfax"/>
    <w:rsid w:val="007D6EE5"/>
    <w:rPr>
      <w:rFonts w:ascii="Verdana" w:hAnsi="Verdana"/>
      <w:b/>
      <w:kern w:val="28"/>
      <w:lang w:val="en"/>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lang w:val="en"/>
    </w:rPr>
  </w:style>
  <w:style w:type="paragraph" w:customStyle="1" w:styleId="website">
    <w:name w:val="website"/>
    <w:basedOn w:val="Normal"/>
    <w:link w:val="websiteChar"/>
    <w:qFormat/>
    <w:rsid w:val="007D6EE5"/>
    <w:pPr>
      <w:widowControl w:val="0"/>
      <w:jc w:val="center"/>
    </w:pPr>
    <w:rPr>
      <w:rFonts w:ascii="Verdana" w:hAnsi="Verdana"/>
      <w:b/>
      <w:color w:val="auto"/>
      <w:lang w:val="en"/>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lang w:val="en"/>
    </w:rPr>
  </w:style>
  <w:style w:type="character" w:customStyle="1" w:styleId="BodyText2Char">
    <w:name w:val="Body Text 2 Char"/>
    <w:basedOn w:val="DefaultParagraphFont"/>
    <w:link w:val="BodyText2"/>
    <w:rsid w:val="007D6EE5"/>
    <w:rPr>
      <w:b/>
      <w:color w:val="800000"/>
      <w:kern w:val="28"/>
      <w:sz w:val="22"/>
      <w:lang w:val="en"/>
    </w:rPr>
  </w:style>
  <w:style w:type="character" w:customStyle="1" w:styleId="Bodytext01Char">
    <w:name w:val="Body text 01 Char"/>
    <w:basedOn w:val="BodyText2Char"/>
    <w:link w:val="Bodytext01"/>
    <w:rsid w:val="007D6EE5"/>
    <w:rPr>
      <w:b/>
      <w:color w:val="800000"/>
      <w:kern w:val="28"/>
      <w:sz w:val="22"/>
      <w:lang w:val="en"/>
    </w:rPr>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lang w:val="en"/>
    </w:rPr>
  </w:style>
  <w:style w:type="character" w:customStyle="1" w:styleId="HeadlinegoeshereChar">
    <w:name w:val="Headline goes here Char"/>
    <w:basedOn w:val="Heading4Char"/>
    <w:link w:val="Headlinegoeshere"/>
    <w:rsid w:val="007D6EE5"/>
    <w:rPr>
      <w:rFonts w:ascii="Verdana" w:hAnsi="Verdana"/>
      <w:b/>
      <w:smallCaps/>
      <w:color w:val="FFFFFF"/>
      <w:kern w:val="28"/>
      <w:sz w:val="32"/>
      <w:lang w:val="en"/>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lang w:val="en"/>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subheadgoeshere03Char">
    <w:name w:val="subhead goes here 03 Char"/>
    <w:basedOn w:val="subheadgoeshere01Char"/>
    <w:link w:val="subheadgoeshere03"/>
    <w:rsid w:val="00497C7F"/>
    <w:rPr>
      <w:rFonts w:ascii="Verdana" w:hAnsi="Verdana"/>
      <w:b/>
      <w:color w:val="7B91A8"/>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text01">
    <w:name w:val="Body text 01"/>
    <w:basedOn w:val="BodyText2"/>
    <w:qFormat/>
    <w:rsid w:val="007D6EE5"/>
    <w:rPr>
      <w:rFonts w:ascii="Verdana" w:hAnsi="Verdana"/>
      <w:b w:val="0"/>
      <w:i/>
      <w:color w:val="FFFFFF"/>
      <w:sz w:val="18"/>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lang w:val="en"/>
    </w:rPr>
  </w:style>
  <w:style w:type="character" w:customStyle="1" w:styleId="YourbusinesshereChar">
    <w:name w:val="Your business here Char"/>
    <w:basedOn w:val="Heading4Char"/>
    <w:link w:val="Yourbusinesshere"/>
    <w:rsid w:val="002401A9"/>
    <w:rPr>
      <w:b/>
      <w:color w:val="800000"/>
      <w:kern w:val="28"/>
      <w:sz w:val="24"/>
      <w:lang w:val="en"/>
    </w:rPr>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lang w:val="en"/>
    </w:rPr>
  </w:style>
  <w:style w:type="character" w:customStyle="1" w:styleId="TextlogoChar">
    <w:name w:val="Text/logo Char"/>
    <w:basedOn w:val="BodyText3Char"/>
    <w:link w:val="Textlogo"/>
    <w:rsid w:val="002401A9"/>
    <w:rPr>
      <w:rFonts w:ascii="Adobe Jenson Pro" w:hAnsi="Adobe Jenson Pro"/>
      <w:b/>
      <w:color w:val="800000"/>
      <w:kern w:val="28"/>
      <w:sz w:val="28"/>
      <w:lang w:val="en"/>
    </w:rPr>
  </w:style>
  <w:style w:type="paragraph" w:customStyle="1" w:styleId="phfax">
    <w:name w:val="ph/fax"/>
    <w:basedOn w:val="Normal"/>
    <w:link w:val="phfaxChar"/>
    <w:qFormat/>
    <w:rsid w:val="007D6EE5"/>
    <w:pPr>
      <w:widowControl w:val="0"/>
      <w:jc w:val="center"/>
    </w:pPr>
    <w:rPr>
      <w:rFonts w:ascii="Verdana" w:hAnsi="Verdana"/>
      <w:b/>
      <w:color w:val="auto"/>
      <w:lang w:val="en"/>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lang w:val="en"/>
    </w:rPr>
  </w:style>
  <w:style w:type="character" w:customStyle="1" w:styleId="phfaxChar">
    <w:name w:val="ph/fax Char"/>
    <w:basedOn w:val="DefaultParagraphFont"/>
    <w:link w:val="phfax"/>
    <w:rsid w:val="007D6EE5"/>
    <w:rPr>
      <w:rFonts w:ascii="Verdana" w:hAnsi="Verdana"/>
      <w:b/>
      <w:kern w:val="28"/>
      <w:lang w:val="en"/>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lang w:val="en"/>
    </w:rPr>
  </w:style>
  <w:style w:type="paragraph" w:customStyle="1" w:styleId="website">
    <w:name w:val="website"/>
    <w:basedOn w:val="Normal"/>
    <w:link w:val="websiteChar"/>
    <w:qFormat/>
    <w:rsid w:val="007D6EE5"/>
    <w:pPr>
      <w:widowControl w:val="0"/>
      <w:jc w:val="center"/>
    </w:pPr>
    <w:rPr>
      <w:rFonts w:ascii="Verdana" w:hAnsi="Verdana"/>
      <w:b/>
      <w:color w:val="auto"/>
      <w:lang w:val="en"/>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lang w:val="en"/>
    </w:rPr>
  </w:style>
  <w:style w:type="character" w:customStyle="1" w:styleId="BodyText2Char">
    <w:name w:val="Body Text 2 Char"/>
    <w:basedOn w:val="DefaultParagraphFont"/>
    <w:link w:val="BodyText2"/>
    <w:rsid w:val="007D6EE5"/>
    <w:rPr>
      <w:b/>
      <w:color w:val="800000"/>
      <w:kern w:val="28"/>
      <w:sz w:val="22"/>
      <w:lang w:val="en"/>
    </w:rPr>
  </w:style>
  <w:style w:type="character" w:customStyle="1" w:styleId="Bodytext01Char">
    <w:name w:val="Body text 01 Char"/>
    <w:basedOn w:val="BodyText2Char"/>
    <w:link w:val="Bodytext01"/>
    <w:rsid w:val="007D6EE5"/>
    <w:rPr>
      <w:b/>
      <w:color w:val="800000"/>
      <w:kern w:val="28"/>
      <w:sz w:val="22"/>
      <w:lang w:val="en"/>
    </w:rPr>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lang w:val="en"/>
    </w:rPr>
  </w:style>
  <w:style w:type="character" w:customStyle="1" w:styleId="HeadlinegoeshereChar">
    <w:name w:val="Headline goes here Char"/>
    <w:basedOn w:val="Heading4Char"/>
    <w:link w:val="Headlinegoeshere"/>
    <w:rsid w:val="007D6EE5"/>
    <w:rPr>
      <w:rFonts w:ascii="Verdana" w:hAnsi="Verdana"/>
      <w:b/>
      <w:smallCaps/>
      <w:color w:val="FFFFFF"/>
      <w:kern w:val="28"/>
      <w:sz w:val="32"/>
      <w:lang w:val="en"/>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lang w:val="en"/>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subheadgoeshere03Char">
    <w:name w:val="subhead goes here 03 Char"/>
    <w:basedOn w:val="subheadgoeshere01Char"/>
    <w:link w:val="subheadgoeshere03"/>
    <w:rsid w:val="00497C7F"/>
    <w:rPr>
      <w:rFonts w:ascii="Verdana" w:hAnsi="Verdana"/>
      <w:b/>
      <w:color w:val="7B91A8"/>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202010\HP_HealthSimple_brochure_TP1037895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HP_HealthSimple_brochure_TP10378957.dot</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PPBoE</dc:creator>
  <cp:keywords/>
  <dc:description/>
  <cp:lastModifiedBy>PPBoE</cp:lastModifiedBy>
  <cp:revision>1</cp:revision>
  <cp:lastPrinted>2007-07-16T16:55:00Z</cp:lastPrinted>
  <dcterms:created xsi:type="dcterms:W3CDTF">2012-12-11T13:13:00Z</dcterms:created>
  <dcterms:modified xsi:type="dcterms:W3CDTF">2012-12-11T13:13:00Z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TC103789579990</vt:lpwstr>
  </property>
</Properties>
</file>